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17" w:type="pct"/>
        <w:tblLook w:val="01E0"/>
      </w:tblPr>
      <w:tblGrid>
        <w:gridCol w:w="4669"/>
        <w:gridCol w:w="3256"/>
        <w:gridCol w:w="3007"/>
      </w:tblGrid>
      <w:tr w:rsidR="00045795" w:rsidRPr="00894D0D" w:rsidTr="00D37A58">
        <w:trPr>
          <w:trHeight w:val="1705"/>
        </w:trPr>
        <w:tc>
          <w:tcPr>
            <w:tcW w:w="1782" w:type="pct"/>
          </w:tcPr>
          <w:p w:rsidR="00C67BD5" w:rsidRPr="00894D0D" w:rsidRDefault="005D3F0B" w:rsidP="00EB67D4">
            <w:pPr>
              <w:pStyle w:val="Sidehoved"/>
              <w:tabs>
                <w:tab w:val="left" w:pos="1304"/>
              </w:tabs>
              <w:rPr>
                <w:b/>
                <w:sz w:val="24"/>
                <w:szCs w:val="24"/>
              </w:rPr>
            </w:pPr>
            <w:r>
              <w:rPr>
                <w:noProof/>
                <w:color w:val="0000FF"/>
              </w:rPr>
              <w:drawing>
                <wp:inline distT="0" distB="0" distL="0" distR="0">
                  <wp:extent cx="2827198" cy="1590675"/>
                  <wp:effectExtent l="0" t="0" r="0" b="0"/>
                  <wp:docPr id="1" name="irc_mi" descr="Billedresultat for billed af fredensborg sl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billed af fredensborg slot">
                            <a:hlinkClick r:id="rId8" tgtFrame="&quot;_blank&quot;"/>
                          </pic:cNvPr>
                          <pic:cNvPicPr>
                            <a:picLocks noChangeAspect="1" noChangeArrowheads="1"/>
                          </pic:cNvPicPr>
                        </pic:nvPicPr>
                        <pic:blipFill>
                          <a:blip r:embed="rId9" cstate="print"/>
                          <a:srcRect/>
                          <a:stretch>
                            <a:fillRect/>
                          </a:stretch>
                        </pic:blipFill>
                        <pic:spPr bwMode="auto">
                          <a:xfrm>
                            <a:off x="0" y="0"/>
                            <a:ext cx="2838893" cy="1597255"/>
                          </a:xfrm>
                          <a:prstGeom prst="rect">
                            <a:avLst/>
                          </a:prstGeom>
                          <a:noFill/>
                          <a:ln w="9525">
                            <a:noFill/>
                            <a:miter lim="800000"/>
                            <a:headEnd/>
                            <a:tailEnd/>
                          </a:ln>
                        </pic:spPr>
                      </pic:pic>
                    </a:graphicData>
                  </a:graphic>
                </wp:inline>
              </w:drawing>
            </w:r>
          </w:p>
        </w:tc>
        <w:tc>
          <w:tcPr>
            <w:tcW w:w="1666" w:type="pct"/>
          </w:tcPr>
          <w:p w:rsidR="00C67BD5" w:rsidRPr="00894D0D" w:rsidRDefault="00A2063A" w:rsidP="00DF2F29">
            <w:pPr>
              <w:rPr>
                <w:sz w:val="24"/>
                <w:szCs w:val="24"/>
                <w:lang w:val="nb-NO"/>
              </w:rPr>
            </w:pPr>
            <w:r>
              <w:rPr>
                <w:sz w:val="24"/>
                <w:szCs w:val="24"/>
                <w:lang w:val="nb-NO"/>
              </w:rPr>
              <w:t>Distrikt 47</w:t>
            </w:r>
            <w:r w:rsidR="00C67BD5" w:rsidRPr="00894D0D">
              <w:rPr>
                <w:sz w:val="24"/>
                <w:szCs w:val="24"/>
                <w:lang w:val="nb-NO"/>
              </w:rPr>
              <w:t>. Klub nr. 91</w:t>
            </w:r>
          </w:p>
          <w:p w:rsidR="00252F2C" w:rsidRDefault="00C67BD5" w:rsidP="00DF2F29">
            <w:pPr>
              <w:rPr>
                <w:sz w:val="24"/>
                <w:szCs w:val="24"/>
                <w:lang w:val="nb-NO"/>
              </w:rPr>
            </w:pPr>
            <w:r w:rsidRPr="00894D0D">
              <w:rPr>
                <w:sz w:val="24"/>
                <w:szCs w:val="24"/>
                <w:lang w:val="nb-NO"/>
              </w:rPr>
              <w:t>Mødedag:</w:t>
            </w:r>
            <w:r w:rsidR="00D811AE" w:rsidRPr="00894D0D">
              <w:rPr>
                <w:sz w:val="24"/>
                <w:szCs w:val="24"/>
                <w:lang w:val="nb-NO"/>
              </w:rPr>
              <w:t xml:space="preserve"> </w:t>
            </w:r>
            <w:r w:rsidRPr="00894D0D">
              <w:rPr>
                <w:sz w:val="24"/>
                <w:szCs w:val="24"/>
                <w:lang w:val="nb-NO"/>
              </w:rPr>
              <w:t>3. onsdag kl.</w:t>
            </w:r>
            <w:r w:rsidR="00216FF2" w:rsidRPr="00894D0D">
              <w:rPr>
                <w:sz w:val="24"/>
                <w:szCs w:val="24"/>
                <w:lang w:val="nb-NO"/>
              </w:rPr>
              <w:t xml:space="preserve"> 17.30</w:t>
            </w:r>
            <w:r w:rsidR="00D811AE" w:rsidRPr="00894D0D">
              <w:rPr>
                <w:sz w:val="24"/>
                <w:szCs w:val="24"/>
                <w:lang w:val="nb-NO"/>
              </w:rPr>
              <w:t xml:space="preserve"> </w:t>
            </w:r>
            <w:r w:rsidR="00252F2C">
              <w:rPr>
                <w:sz w:val="24"/>
                <w:szCs w:val="24"/>
                <w:lang w:val="nb-NO"/>
              </w:rPr>
              <w:t>eller 13.00</w:t>
            </w:r>
          </w:p>
          <w:p w:rsidR="00C67BD5" w:rsidRPr="00894D0D" w:rsidRDefault="002119AF" w:rsidP="00DF2F29">
            <w:pPr>
              <w:rPr>
                <w:sz w:val="24"/>
                <w:szCs w:val="24"/>
                <w:lang w:val="nb-NO"/>
              </w:rPr>
            </w:pPr>
            <w:r w:rsidRPr="00894D0D">
              <w:rPr>
                <w:sz w:val="24"/>
                <w:szCs w:val="24"/>
                <w:lang w:val="nb-NO"/>
              </w:rPr>
              <w:t>Mødested:</w:t>
            </w:r>
            <w:r w:rsidR="00216FF2" w:rsidRPr="00894D0D">
              <w:rPr>
                <w:sz w:val="24"/>
                <w:szCs w:val="24"/>
                <w:lang w:val="nb-NO"/>
              </w:rPr>
              <w:t xml:space="preserve"> </w:t>
            </w:r>
            <w:r w:rsidR="00D37A58" w:rsidRPr="00894D0D">
              <w:rPr>
                <w:sz w:val="24"/>
                <w:szCs w:val="24"/>
                <w:lang w:val="nb-NO"/>
              </w:rPr>
              <w:t>Store</w:t>
            </w:r>
            <w:r w:rsidR="00D811AE" w:rsidRPr="00894D0D">
              <w:rPr>
                <w:sz w:val="24"/>
                <w:szCs w:val="24"/>
              </w:rPr>
              <w:t xml:space="preserve"> Kro</w:t>
            </w:r>
          </w:p>
          <w:p w:rsidR="00094062" w:rsidRPr="00894D0D" w:rsidRDefault="00C67BD5" w:rsidP="00DF2F29">
            <w:pPr>
              <w:rPr>
                <w:b/>
                <w:sz w:val="24"/>
                <w:szCs w:val="24"/>
              </w:rPr>
            </w:pPr>
            <w:r w:rsidRPr="00894D0D">
              <w:rPr>
                <w:b/>
                <w:sz w:val="24"/>
                <w:szCs w:val="24"/>
              </w:rPr>
              <w:t>Afbud</w:t>
            </w:r>
            <w:r w:rsidRPr="00894D0D">
              <w:rPr>
                <w:sz w:val="24"/>
                <w:szCs w:val="24"/>
              </w:rPr>
              <w:t xml:space="preserve"> samt </w:t>
            </w:r>
            <w:r w:rsidRPr="00894D0D">
              <w:rPr>
                <w:b/>
                <w:sz w:val="24"/>
                <w:szCs w:val="24"/>
              </w:rPr>
              <w:t xml:space="preserve">tilmelding </w:t>
            </w:r>
          </w:p>
          <w:p w:rsidR="00C67BD5" w:rsidRPr="00894D0D" w:rsidRDefault="00C67BD5" w:rsidP="00DF2F29">
            <w:pPr>
              <w:rPr>
                <w:sz w:val="24"/>
                <w:szCs w:val="24"/>
              </w:rPr>
            </w:pPr>
            <w:r w:rsidRPr="00894D0D">
              <w:rPr>
                <w:b/>
                <w:sz w:val="24"/>
                <w:szCs w:val="24"/>
              </w:rPr>
              <w:t>af gæster</w:t>
            </w:r>
            <w:r w:rsidRPr="00894D0D">
              <w:rPr>
                <w:sz w:val="24"/>
                <w:szCs w:val="24"/>
              </w:rPr>
              <w:t xml:space="preserve"> til klubmesteren</w:t>
            </w:r>
            <w:r w:rsidR="00A2063A">
              <w:rPr>
                <w:sz w:val="24"/>
                <w:szCs w:val="24"/>
              </w:rPr>
              <w:t>/eller på hjemmesiden</w:t>
            </w:r>
            <w:r w:rsidRPr="00894D0D">
              <w:rPr>
                <w:sz w:val="24"/>
                <w:szCs w:val="24"/>
              </w:rPr>
              <w:t xml:space="preserve"> senest søndagen før</w:t>
            </w:r>
            <w:r w:rsidR="00D811AE" w:rsidRPr="00894D0D">
              <w:rPr>
                <w:sz w:val="24"/>
                <w:szCs w:val="24"/>
              </w:rPr>
              <w:t xml:space="preserve"> </w:t>
            </w:r>
            <w:r w:rsidRPr="00894D0D">
              <w:rPr>
                <w:sz w:val="24"/>
                <w:szCs w:val="24"/>
              </w:rPr>
              <w:t>kl. 10.00</w:t>
            </w:r>
          </w:p>
          <w:p w:rsidR="00894D0D" w:rsidRPr="00894D0D" w:rsidRDefault="00894D0D" w:rsidP="00C93D64">
            <w:pPr>
              <w:ind w:right="-391"/>
              <w:rPr>
                <w:sz w:val="24"/>
                <w:szCs w:val="24"/>
              </w:rPr>
            </w:pPr>
          </w:p>
          <w:p w:rsidR="00C93D64" w:rsidRPr="00894D0D" w:rsidRDefault="00C93D64" w:rsidP="00C93D64">
            <w:pPr>
              <w:ind w:right="-391"/>
              <w:rPr>
                <w:b/>
                <w:sz w:val="24"/>
                <w:szCs w:val="24"/>
              </w:rPr>
            </w:pPr>
          </w:p>
        </w:tc>
        <w:tc>
          <w:tcPr>
            <w:tcW w:w="1553" w:type="pct"/>
          </w:tcPr>
          <w:p w:rsidR="00C67BD5" w:rsidRPr="00894D0D" w:rsidRDefault="00E21A97" w:rsidP="00DF2F29">
            <w:pPr>
              <w:pStyle w:val="Sidehoved"/>
              <w:tabs>
                <w:tab w:val="left" w:pos="1304"/>
              </w:tabs>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25pt;margin-top:14pt;width:55pt;height:55pt;z-index:251658240;visibility:visible;mso-wrap-edited:f;mso-position-horizontal-relative:text;mso-position-vertical-relative:text">
                  <v:imagedata r:id="rId10" o:title=""/>
                  <w10:wrap type="topAndBottom"/>
                </v:shape>
                <o:OLEObject Type="Embed" ProgID="Word.Picture.8" ShapeID="_x0000_s1026" DrawAspect="Content" ObjectID="_1786114210" r:id="rId11"/>
              </w:pict>
            </w:r>
          </w:p>
        </w:tc>
      </w:tr>
    </w:tbl>
    <w:p w:rsidR="00D410CB" w:rsidRDefault="00D410CB" w:rsidP="00C67BD5">
      <w:pPr>
        <w:pStyle w:val="Overskrift1"/>
        <w:rPr>
          <w:sz w:val="24"/>
          <w:szCs w:val="24"/>
        </w:rPr>
      </w:pPr>
    </w:p>
    <w:p w:rsidR="00C67BD5" w:rsidRPr="00D410CB" w:rsidRDefault="00C67BD5" w:rsidP="00C67BD5">
      <w:pPr>
        <w:pStyle w:val="Overskrift1"/>
        <w:rPr>
          <w:sz w:val="36"/>
          <w:szCs w:val="36"/>
        </w:rPr>
      </w:pPr>
      <w:r w:rsidRPr="00D410CB">
        <w:rPr>
          <w:sz w:val="36"/>
          <w:szCs w:val="36"/>
        </w:rPr>
        <w:t>FREDENSBORG INNER WHEEL KLUB</w:t>
      </w:r>
    </w:p>
    <w:p w:rsidR="00C67BD5" w:rsidRPr="00894D0D" w:rsidRDefault="00C67BD5" w:rsidP="00C67BD5">
      <w:pPr>
        <w:rPr>
          <w:sz w:val="24"/>
          <w:szCs w:val="24"/>
        </w:rPr>
      </w:pPr>
    </w:p>
    <w:p w:rsidR="0022048D" w:rsidRPr="00894D0D" w:rsidRDefault="0022048D" w:rsidP="0022048D">
      <w:pPr>
        <w:rPr>
          <w:b/>
          <w:sz w:val="24"/>
          <w:szCs w:val="24"/>
        </w:rPr>
      </w:pPr>
      <w:r w:rsidRPr="00894D0D">
        <w:rPr>
          <w:b/>
          <w:sz w:val="24"/>
          <w:szCs w:val="24"/>
        </w:rPr>
        <w:t>Præsident:</w:t>
      </w:r>
      <w:r w:rsidRPr="00894D0D">
        <w:rPr>
          <w:b/>
          <w:sz w:val="24"/>
          <w:szCs w:val="24"/>
        </w:rPr>
        <w:tab/>
      </w:r>
      <w:r w:rsidRPr="00894D0D">
        <w:rPr>
          <w:b/>
          <w:sz w:val="24"/>
          <w:szCs w:val="24"/>
        </w:rPr>
        <w:tab/>
        <w:t>Sekretær:</w:t>
      </w:r>
      <w:r w:rsidRPr="00894D0D">
        <w:rPr>
          <w:b/>
          <w:sz w:val="24"/>
          <w:szCs w:val="24"/>
        </w:rPr>
        <w:tab/>
      </w:r>
      <w:r w:rsidRPr="00894D0D">
        <w:rPr>
          <w:b/>
          <w:sz w:val="24"/>
          <w:szCs w:val="24"/>
        </w:rPr>
        <w:tab/>
        <w:t>Klubmester:</w:t>
      </w:r>
      <w:r w:rsidRPr="00894D0D">
        <w:rPr>
          <w:b/>
          <w:sz w:val="24"/>
          <w:szCs w:val="24"/>
        </w:rPr>
        <w:tab/>
      </w:r>
      <w:r w:rsidRPr="00894D0D">
        <w:rPr>
          <w:b/>
          <w:sz w:val="24"/>
          <w:szCs w:val="24"/>
        </w:rPr>
        <w:tab/>
        <w:t>I.S.O</w:t>
      </w:r>
    </w:p>
    <w:p w:rsidR="0022048D" w:rsidRPr="009A7E8A" w:rsidRDefault="00723574" w:rsidP="0022048D">
      <w:pPr>
        <w:rPr>
          <w:sz w:val="24"/>
          <w:szCs w:val="24"/>
        </w:rPr>
      </w:pPr>
      <w:r>
        <w:rPr>
          <w:sz w:val="24"/>
          <w:szCs w:val="24"/>
        </w:rPr>
        <w:t>Anne-Dorthe Lützhøft</w:t>
      </w:r>
      <w:r w:rsidR="0022048D" w:rsidRPr="009A7E8A">
        <w:rPr>
          <w:sz w:val="24"/>
          <w:szCs w:val="24"/>
        </w:rPr>
        <w:tab/>
      </w:r>
      <w:r w:rsidR="00A44EE6">
        <w:rPr>
          <w:sz w:val="24"/>
          <w:szCs w:val="24"/>
        </w:rPr>
        <w:t xml:space="preserve">Kirsten Fagerstrøm </w:t>
      </w:r>
      <w:r w:rsidR="00A44EE6">
        <w:rPr>
          <w:sz w:val="24"/>
          <w:szCs w:val="24"/>
        </w:rPr>
        <w:tab/>
      </w:r>
      <w:r w:rsidR="0074440B">
        <w:rPr>
          <w:sz w:val="24"/>
          <w:szCs w:val="24"/>
        </w:rPr>
        <w:t>Ann-Mari Birch</w:t>
      </w:r>
      <w:r w:rsidR="0022048D" w:rsidRPr="009A7E8A">
        <w:rPr>
          <w:sz w:val="24"/>
          <w:szCs w:val="24"/>
        </w:rPr>
        <w:tab/>
      </w:r>
      <w:r>
        <w:rPr>
          <w:sz w:val="24"/>
          <w:szCs w:val="24"/>
        </w:rPr>
        <w:t>Bente Axelsen</w:t>
      </w:r>
    </w:p>
    <w:p w:rsidR="0022048D" w:rsidRPr="00894D0D" w:rsidRDefault="00723574" w:rsidP="0022048D">
      <w:pPr>
        <w:rPr>
          <w:b/>
          <w:sz w:val="24"/>
          <w:szCs w:val="24"/>
        </w:rPr>
      </w:pPr>
      <w:r>
        <w:rPr>
          <w:sz w:val="24"/>
          <w:szCs w:val="24"/>
        </w:rPr>
        <w:t>26 15 61 73</w:t>
      </w:r>
      <w:r w:rsidR="0074440B">
        <w:rPr>
          <w:sz w:val="24"/>
          <w:szCs w:val="24"/>
        </w:rPr>
        <w:tab/>
      </w:r>
      <w:r w:rsidR="0074440B">
        <w:rPr>
          <w:sz w:val="24"/>
          <w:szCs w:val="24"/>
        </w:rPr>
        <w:tab/>
        <w:t>28 10 55 09</w:t>
      </w:r>
      <w:r w:rsidR="0074440B">
        <w:rPr>
          <w:sz w:val="24"/>
          <w:szCs w:val="24"/>
        </w:rPr>
        <w:tab/>
      </w:r>
      <w:r w:rsidR="0074440B">
        <w:rPr>
          <w:sz w:val="24"/>
          <w:szCs w:val="24"/>
        </w:rPr>
        <w:tab/>
        <w:t>21 81 93 03</w:t>
      </w:r>
      <w:r w:rsidR="0074440B">
        <w:rPr>
          <w:sz w:val="24"/>
          <w:szCs w:val="24"/>
        </w:rPr>
        <w:tab/>
      </w:r>
      <w:r w:rsidR="0074440B">
        <w:rPr>
          <w:sz w:val="24"/>
          <w:szCs w:val="24"/>
        </w:rPr>
        <w:tab/>
      </w:r>
      <w:r>
        <w:rPr>
          <w:sz w:val="24"/>
          <w:szCs w:val="24"/>
        </w:rPr>
        <w:t>24 40 88 98</w:t>
      </w:r>
    </w:p>
    <w:p w:rsidR="00EC4695" w:rsidRPr="00CE7089" w:rsidRDefault="00EC4695" w:rsidP="00D37A58">
      <w:pPr>
        <w:rPr>
          <w:b/>
          <w:sz w:val="22"/>
          <w:szCs w:val="22"/>
        </w:rPr>
      </w:pPr>
    </w:p>
    <w:p w:rsidR="00EC4695" w:rsidRPr="00CE7089" w:rsidRDefault="00D37A58" w:rsidP="00835F9F">
      <w:pPr>
        <w:rPr>
          <w:sz w:val="22"/>
          <w:szCs w:val="22"/>
        </w:rPr>
      </w:pPr>
      <w:r w:rsidRPr="00CE7089">
        <w:rPr>
          <w:sz w:val="22"/>
          <w:szCs w:val="22"/>
        </w:rPr>
        <w:tab/>
      </w:r>
      <w:r w:rsidR="002718C7" w:rsidRPr="00CE7089">
        <w:rPr>
          <w:sz w:val="22"/>
          <w:szCs w:val="22"/>
        </w:rPr>
        <w:tab/>
      </w:r>
      <w:r w:rsidR="009A2FF2" w:rsidRPr="00CE7089">
        <w:rPr>
          <w:sz w:val="22"/>
          <w:szCs w:val="22"/>
        </w:rPr>
        <w:t xml:space="preserve">                        </w:t>
      </w:r>
    </w:p>
    <w:p w:rsidR="00835F9F" w:rsidRPr="00CE7089" w:rsidRDefault="00EC4695" w:rsidP="00835F9F">
      <w:pPr>
        <w:rPr>
          <w:sz w:val="22"/>
          <w:szCs w:val="22"/>
        </w:rPr>
      </w:pPr>
      <w:r w:rsidRPr="00CE7089">
        <w:rPr>
          <w:sz w:val="22"/>
          <w:szCs w:val="22"/>
        </w:rPr>
        <w:tab/>
      </w:r>
    </w:p>
    <w:p w:rsidR="00EC4695" w:rsidRPr="00CE7089" w:rsidRDefault="00C67BD5" w:rsidP="00EC4695">
      <w:pPr>
        <w:jc w:val="center"/>
        <w:rPr>
          <w:b/>
          <w:sz w:val="22"/>
          <w:szCs w:val="22"/>
        </w:rPr>
      </w:pPr>
      <w:r w:rsidRPr="00CE7089">
        <w:rPr>
          <w:b/>
          <w:sz w:val="22"/>
          <w:szCs w:val="22"/>
        </w:rPr>
        <w:t>Månedsbrev nr.</w:t>
      </w:r>
      <w:r w:rsidR="00422F5E" w:rsidRPr="00CE7089">
        <w:rPr>
          <w:b/>
          <w:sz w:val="22"/>
          <w:szCs w:val="22"/>
        </w:rPr>
        <w:t xml:space="preserve"> </w:t>
      </w:r>
      <w:r w:rsidR="00A44EE6">
        <w:rPr>
          <w:b/>
          <w:sz w:val="22"/>
          <w:szCs w:val="22"/>
        </w:rPr>
        <w:t>1 og 2</w:t>
      </w:r>
    </w:p>
    <w:p w:rsidR="00D410CB" w:rsidRPr="00CE7089" w:rsidRDefault="00C67BD5" w:rsidP="00EC4695">
      <w:pPr>
        <w:jc w:val="center"/>
        <w:rPr>
          <w:b/>
          <w:sz w:val="22"/>
          <w:szCs w:val="22"/>
        </w:rPr>
      </w:pPr>
      <w:r w:rsidRPr="00CE7089">
        <w:rPr>
          <w:b/>
          <w:sz w:val="22"/>
          <w:szCs w:val="22"/>
        </w:rPr>
        <w:t>20</w:t>
      </w:r>
      <w:r w:rsidR="00A44EE6">
        <w:rPr>
          <w:b/>
          <w:sz w:val="22"/>
          <w:szCs w:val="22"/>
        </w:rPr>
        <w:t>2</w:t>
      </w:r>
      <w:r w:rsidR="00723574">
        <w:rPr>
          <w:b/>
          <w:sz w:val="22"/>
          <w:szCs w:val="22"/>
        </w:rPr>
        <w:t>4</w:t>
      </w:r>
      <w:r w:rsidR="00961A62" w:rsidRPr="00CE7089">
        <w:rPr>
          <w:b/>
          <w:sz w:val="22"/>
          <w:szCs w:val="22"/>
        </w:rPr>
        <w:t>-</w:t>
      </w:r>
      <w:r w:rsidR="00662895" w:rsidRPr="00CE7089">
        <w:rPr>
          <w:b/>
          <w:sz w:val="22"/>
          <w:szCs w:val="22"/>
        </w:rPr>
        <w:t>2</w:t>
      </w:r>
      <w:r w:rsidR="00723574">
        <w:rPr>
          <w:b/>
          <w:sz w:val="22"/>
          <w:szCs w:val="22"/>
        </w:rPr>
        <w:t>5</w:t>
      </w:r>
    </w:p>
    <w:p w:rsidR="00D410CB" w:rsidRPr="00CE7089" w:rsidRDefault="00D410CB" w:rsidP="00D410CB">
      <w:pPr>
        <w:rPr>
          <w:b/>
          <w:sz w:val="22"/>
          <w:szCs w:val="22"/>
        </w:rPr>
      </w:pPr>
      <w:r w:rsidRPr="00CE7089">
        <w:rPr>
          <w:b/>
          <w:sz w:val="22"/>
          <w:szCs w:val="22"/>
        </w:rPr>
        <w:t>_______________________________________________________________________________________</w:t>
      </w:r>
    </w:p>
    <w:p w:rsidR="00D410CB" w:rsidRPr="00CE7089" w:rsidRDefault="00D410CB" w:rsidP="00D410CB">
      <w:pPr>
        <w:jc w:val="center"/>
        <w:rPr>
          <w:b/>
          <w:sz w:val="22"/>
          <w:szCs w:val="22"/>
        </w:rPr>
      </w:pPr>
      <w:r w:rsidRPr="00CE7089">
        <w:rPr>
          <w:b/>
          <w:sz w:val="22"/>
          <w:szCs w:val="22"/>
        </w:rPr>
        <w:softHyphen/>
      </w:r>
      <w:r w:rsidRPr="00CE7089">
        <w:rPr>
          <w:b/>
          <w:sz w:val="22"/>
          <w:szCs w:val="22"/>
        </w:rPr>
        <w:softHyphen/>
      </w:r>
      <w:r w:rsidRPr="00CE7089">
        <w:rPr>
          <w:b/>
          <w:sz w:val="22"/>
          <w:szCs w:val="22"/>
        </w:rPr>
        <w:softHyphen/>
      </w:r>
      <w:r w:rsidRPr="00CE7089">
        <w:rPr>
          <w:b/>
          <w:sz w:val="22"/>
          <w:szCs w:val="22"/>
        </w:rPr>
        <w:softHyphen/>
      </w:r>
      <w:r w:rsidRPr="00CE7089">
        <w:rPr>
          <w:b/>
          <w:sz w:val="22"/>
          <w:szCs w:val="22"/>
        </w:rPr>
        <w:softHyphen/>
      </w:r>
      <w:r w:rsidRPr="00CE7089">
        <w:rPr>
          <w:b/>
          <w:sz w:val="22"/>
          <w:szCs w:val="22"/>
        </w:rPr>
        <w:softHyphen/>
      </w:r>
      <w:r w:rsidRPr="00CE7089">
        <w:rPr>
          <w:b/>
          <w:sz w:val="22"/>
          <w:szCs w:val="22"/>
        </w:rPr>
        <w:softHyphen/>
      </w:r>
    </w:p>
    <w:p w:rsidR="00BF484C" w:rsidRPr="00CE7089" w:rsidRDefault="00BF484C" w:rsidP="00181832">
      <w:pPr>
        <w:pStyle w:val="Sidehoved"/>
        <w:tabs>
          <w:tab w:val="left" w:pos="2268"/>
          <w:tab w:val="left" w:pos="3969"/>
        </w:tabs>
        <w:rPr>
          <w:b/>
          <w:sz w:val="22"/>
          <w:szCs w:val="22"/>
        </w:rPr>
      </w:pPr>
    </w:p>
    <w:p w:rsidR="00DE455E" w:rsidRPr="00CE7089" w:rsidRDefault="00661615" w:rsidP="00961A62">
      <w:pPr>
        <w:pStyle w:val="Sidehoved"/>
        <w:tabs>
          <w:tab w:val="left" w:pos="2268"/>
          <w:tab w:val="left" w:pos="3969"/>
        </w:tabs>
        <w:rPr>
          <w:b/>
          <w:sz w:val="22"/>
          <w:szCs w:val="22"/>
        </w:rPr>
      </w:pPr>
      <w:r w:rsidRPr="00CE7089">
        <w:rPr>
          <w:b/>
          <w:sz w:val="22"/>
          <w:szCs w:val="22"/>
        </w:rPr>
        <w:t>Næste</w:t>
      </w:r>
      <w:r w:rsidR="00961A62" w:rsidRPr="00CE7089">
        <w:rPr>
          <w:b/>
          <w:sz w:val="22"/>
          <w:szCs w:val="22"/>
        </w:rPr>
        <w:t xml:space="preserve"> møde: </w:t>
      </w:r>
      <w:r w:rsidR="00961A62" w:rsidRPr="00CE7089">
        <w:rPr>
          <w:b/>
          <w:sz w:val="22"/>
          <w:szCs w:val="22"/>
        </w:rPr>
        <w:tab/>
      </w:r>
      <w:r w:rsidR="00D90C28" w:rsidRPr="00D90C28">
        <w:rPr>
          <w:b/>
          <w:sz w:val="22"/>
          <w:szCs w:val="22"/>
        </w:rPr>
        <w:t xml:space="preserve">Onsdag den </w:t>
      </w:r>
      <w:r w:rsidR="00864B40">
        <w:rPr>
          <w:b/>
          <w:sz w:val="22"/>
          <w:szCs w:val="22"/>
        </w:rPr>
        <w:t>18</w:t>
      </w:r>
      <w:r w:rsidR="006B210D">
        <w:rPr>
          <w:b/>
          <w:sz w:val="22"/>
          <w:szCs w:val="22"/>
        </w:rPr>
        <w:t>. september</w:t>
      </w:r>
      <w:r w:rsidR="00D90C28" w:rsidRPr="00D90C28">
        <w:rPr>
          <w:b/>
          <w:sz w:val="22"/>
          <w:szCs w:val="22"/>
        </w:rPr>
        <w:t xml:space="preserve"> 202</w:t>
      </w:r>
      <w:r w:rsidR="00485D87">
        <w:rPr>
          <w:b/>
          <w:sz w:val="22"/>
          <w:szCs w:val="22"/>
        </w:rPr>
        <w:t>4 kl. 13.00</w:t>
      </w:r>
    </w:p>
    <w:p w:rsidR="006B210D" w:rsidRDefault="00DE455E" w:rsidP="006B210D">
      <w:pPr>
        <w:pStyle w:val="Sidehoved"/>
        <w:tabs>
          <w:tab w:val="left" w:pos="2268"/>
          <w:tab w:val="left" w:pos="3969"/>
        </w:tabs>
        <w:ind w:left="3912" w:hanging="3912"/>
        <w:rPr>
          <w:b/>
          <w:sz w:val="22"/>
          <w:szCs w:val="22"/>
        </w:rPr>
      </w:pPr>
      <w:r w:rsidRPr="00CE7089">
        <w:rPr>
          <w:b/>
          <w:sz w:val="22"/>
          <w:szCs w:val="22"/>
        </w:rPr>
        <w:t>Program:</w:t>
      </w:r>
      <w:r w:rsidR="00181832" w:rsidRPr="00CE7089">
        <w:rPr>
          <w:b/>
          <w:sz w:val="22"/>
          <w:szCs w:val="22"/>
        </w:rPr>
        <w:t xml:space="preserve"> </w:t>
      </w:r>
      <w:r w:rsidR="00944881">
        <w:rPr>
          <w:b/>
          <w:sz w:val="22"/>
          <w:szCs w:val="22"/>
        </w:rPr>
        <w:tab/>
      </w:r>
      <w:r w:rsidR="00252F2C">
        <w:rPr>
          <w:b/>
          <w:sz w:val="22"/>
          <w:szCs w:val="22"/>
        </w:rPr>
        <w:t xml:space="preserve">Besøg af distriktspræsident Birthe </w:t>
      </w:r>
      <w:proofErr w:type="spellStart"/>
      <w:r w:rsidR="00252F2C">
        <w:rPr>
          <w:b/>
          <w:sz w:val="22"/>
          <w:szCs w:val="22"/>
        </w:rPr>
        <w:t>Hamann</w:t>
      </w:r>
      <w:proofErr w:type="spellEnd"/>
    </w:p>
    <w:p w:rsidR="0096094A" w:rsidRPr="00CE7089" w:rsidRDefault="006B210D" w:rsidP="008F77BE">
      <w:pPr>
        <w:pStyle w:val="Sidehoved"/>
        <w:tabs>
          <w:tab w:val="left" w:pos="2268"/>
          <w:tab w:val="left" w:pos="3969"/>
        </w:tabs>
        <w:ind w:left="3912" w:hanging="3912"/>
        <w:rPr>
          <w:sz w:val="22"/>
          <w:szCs w:val="22"/>
        </w:rPr>
      </w:pPr>
      <w:r w:rsidRPr="00E4526D">
        <w:rPr>
          <w:sz w:val="22"/>
          <w:szCs w:val="22"/>
        </w:rPr>
        <w:tab/>
      </w:r>
      <w:r w:rsidR="00961A62" w:rsidRPr="00CE7089">
        <w:rPr>
          <w:sz w:val="22"/>
          <w:szCs w:val="22"/>
        </w:rPr>
        <w:t>3 min. og sang:</w:t>
      </w:r>
      <w:r w:rsidR="00944881">
        <w:rPr>
          <w:sz w:val="22"/>
          <w:szCs w:val="22"/>
        </w:rPr>
        <w:t xml:space="preserve"> </w:t>
      </w:r>
      <w:r w:rsidR="00252F2C">
        <w:rPr>
          <w:sz w:val="22"/>
          <w:szCs w:val="22"/>
        </w:rPr>
        <w:t xml:space="preserve">Kirsten B / </w:t>
      </w:r>
      <w:r w:rsidR="00297B2E">
        <w:rPr>
          <w:sz w:val="22"/>
          <w:szCs w:val="22"/>
        </w:rPr>
        <w:t>Kirsten F</w:t>
      </w:r>
    </w:p>
    <w:p w:rsidR="00662895" w:rsidRPr="00CE7089" w:rsidRDefault="0096094A" w:rsidP="00D514A2">
      <w:pPr>
        <w:pStyle w:val="Sidehoved"/>
        <w:tabs>
          <w:tab w:val="clear" w:pos="4819"/>
          <w:tab w:val="left" w:pos="2268"/>
        </w:tabs>
        <w:ind w:left="3912" w:hanging="3912"/>
        <w:rPr>
          <w:sz w:val="22"/>
          <w:szCs w:val="22"/>
        </w:rPr>
      </w:pPr>
      <w:r w:rsidRPr="00CE7089">
        <w:rPr>
          <w:sz w:val="22"/>
          <w:szCs w:val="22"/>
        </w:rPr>
        <w:tab/>
        <w:t>Månedsbreve:</w:t>
      </w:r>
      <w:r w:rsidR="00944881">
        <w:rPr>
          <w:sz w:val="22"/>
          <w:szCs w:val="22"/>
        </w:rPr>
        <w:t xml:space="preserve"> Lis A /</w:t>
      </w:r>
      <w:r w:rsidR="006B210D">
        <w:rPr>
          <w:sz w:val="22"/>
          <w:szCs w:val="22"/>
        </w:rPr>
        <w:t xml:space="preserve"> A</w:t>
      </w:r>
      <w:r w:rsidR="00944881">
        <w:rPr>
          <w:sz w:val="22"/>
          <w:szCs w:val="22"/>
        </w:rPr>
        <w:t>nna B</w:t>
      </w:r>
    </w:p>
    <w:p w:rsidR="0096094A" w:rsidRPr="00CE7089" w:rsidRDefault="00961A62" w:rsidP="008F77BE">
      <w:pPr>
        <w:pStyle w:val="Sidehoved"/>
        <w:tabs>
          <w:tab w:val="left" w:pos="2268"/>
          <w:tab w:val="left" w:pos="3969"/>
        </w:tabs>
        <w:ind w:left="3912" w:hanging="3912"/>
        <w:rPr>
          <w:sz w:val="22"/>
          <w:szCs w:val="22"/>
        </w:rPr>
      </w:pPr>
      <w:r w:rsidRPr="00CE7089">
        <w:rPr>
          <w:sz w:val="22"/>
          <w:szCs w:val="22"/>
        </w:rPr>
        <w:tab/>
        <w:t xml:space="preserve">Dagens digt: </w:t>
      </w:r>
      <w:r w:rsidR="00252F2C">
        <w:rPr>
          <w:sz w:val="22"/>
          <w:szCs w:val="22"/>
        </w:rPr>
        <w:t xml:space="preserve">Anne-Dorthe / </w:t>
      </w:r>
      <w:r w:rsidR="0060331D">
        <w:rPr>
          <w:sz w:val="22"/>
          <w:szCs w:val="22"/>
        </w:rPr>
        <w:t>Anna</w:t>
      </w:r>
    </w:p>
    <w:p w:rsidR="00661615" w:rsidRPr="00CE7089" w:rsidRDefault="00661615" w:rsidP="008F77BE">
      <w:pPr>
        <w:pStyle w:val="Sidehoved"/>
        <w:tabs>
          <w:tab w:val="left" w:pos="2268"/>
          <w:tab w:val="left" w:pos="3969"/>
        </w:tabs>
        <w:ind w:left="3912" w:hanging="3912"/>
        <w:rPr>
          <w:sz w:val="22"/>
          <w:szCs w:val="22"/>
        </w:rPr>
      </w:pPr>
    </w:p>
    <w:p w:rsidR="00661615" w:rsidRPr="00CE7089" w:rsidRDefault="00661615" w:rsidP="008F77BE">
      <w:pPr>
        <w:pStyle w:val="Sidehoved"/>
        <w:tabs>
          <w:tab w:val="left" w:pos="2268"/>
          <w:tab w:val="left" w:pos="3969"/>
        </w:tabs>
        <w:ind w:left="3912" w:hanging="3912"/>
        <w:rPr>
          <w:sz w:val="22"/>
          <w:szCs w:val="22"/>
        </w:rPr>
      </w:pPr>
      <w:r w:rsidRPr="00CE7089">
        <w:rPr>
          <w:b/>
          <w:sz w:val="22"/>
          <w:szCs w:val="22"/>
        </w:rPr>
        <w:t>Kommende møde</w:t>
      </w:r>
      <w:r w:rsidRPr="00CE7089">
        <w:rPr>
          <w:sz w:val="22"/>
          <w:szCs w:val="22"/>
        </w:rPr>
        <w:t xml:space="preserve">: </w:t>
      </w:r>
      <w:r w:rsidRPr="00CE7089">
        <w:rPr>
          <w:sz w:val="22"/>
          <w:szCs w:val="22"/>
        </w:rPr>
        <w:tab/>
      </w:r>
      <w:r w:rsidR="00961A62" w:rsidRPr="00CE7089">
        <w:rPr>
          <w:b/>
          <w:sz w:val="22"/>
          <w:szCs w:val="22"/>
        </w:rPr>
        <w:t>Onsdag den</w:t>
      </w:r>
      <w:r w:rsidR="00944881">
        <w:rPr>
          <w:b/>
          <w:sz w:val="22"/>
          <w:szCs w:val="22"/>
        </w:rPr>
        <w:t xml:space="preserve"> </w:t>
      </w:r>
      <w:r w:rsidR="00252F2C">
        <w:rPr>
          <w:b/>
          <w:sz w:val="22"/>
          <w:szCs w:val="22"/>
        </w:rPr>
        <w:t>16</w:t>
      </w:r>
      <w:r w:rsidR="006B210D">
        <w:rPr>
          <w:b/>
          <w:sz w:val="22"/>
          <w:szCs w:val="22"/>
        </w:rPr>
        <w:t>. oktober</w:t>
      </w:r>
      <w:r w:rsidR="00944881">
        <w:rPr>
          <w:b/>
          <w:sz w:val="22"/>
          <w:szCs w:val="22"/>
        </w:rPr>
        <w:t xml:space="preserve"> 202</w:t>
      </w:r>
      <w:r w:rsidR="00252F2C">
        <w:rPr>
          <w:b/>
          <w:sz w:val="22"/>
          <w:szCs w:val="22"/>
        </w:rPr>
        <w:t>4</w:t>
      </w:r>
      <w:r w:rsidR="00485D87">
        <w:rPr>
          <w:b/>
          <w:sz w:val="22"/>
          <w:szCs w:val="22"/>
        </w:rPr>
        <w:t xml:space="preserve"> kl. 17.30</w:t>
      </w:r>
    </w:p>
    <w:p w:rsidR="00E4526D" w:rsidRPr="00E4526D" w:rsidRDefault="00DE455E" w:rsidP="006B210D">
      <w:pPr>
        <w:pStyle w:val="Sidehoved"/>
        <w:tabs>
          <w:tab w:val="left" w:pos="2268"/>
          <w:tab w:val="left" w:pos="3969"/>
        </w:tabs>
        <w:ind w:left="3912" w:hanging="3912"/>
        <w:rPr>
          <w:sz w:val="22"/>
          <w:szCs w:val="22"/>
        </w:rPr>
      </w:pPr>
      <w:r w:rsidRPr="00CE7089">
        <w:rPr>
          <w:b/>
          <w:sz w:val="22"/>
          <w:szCs w:val="22"/>
        </w:rPr>
        <w:t>Program:</w:t>
      </w:r>
      <w:r w:rsidR="00661615" w:rsidRPr="00CE7089">
        <w:rPr>
          <w:b/>
          <w:sz w:val="22"/>
          <w:szCs w:val="22"/>
        </w:rPr>
        <w:tab/>
      </w:r>
      <w:r w:rsidR="00566310">
        <w:rPr>
          <w:b/>
          <w:sz w:val="22"/>
          <w:szCs w:val="22"/>
        </w:rPr>
        <w:t>Kongevejens historie – foredrag v. Niels Storgaard Simonsen</w:t>
      </w:r>
    </w:p>
    <w:p w:rsidR="00661615" w:rsidRPr="00CE7089" w:rsidRDefault="00961A62" w:rsidP="008F77BE">
      <w:pPr>
        <w:pStyle w:val="Sidehoved"/>
        <w:tabs>
          <w:tab w:val="left" w:pos="2268"/>
          <w:tab w:val="left" w:pos="3969"/>
        </w:tabs>
        <w:ind w:left="3912" w:hanging="3912"/>
        <w:rPr>
          <w:sz w:val="22"/>
          <w:szCs w:val="22"/>
        </w:rPr>
      </w:pPr>
      <w:r w:rsidRPr="00CE7089">
        <w:rPr>
          <w:sz w:val="22"/>
          <w:szCs w:val="22"/>
        </w:rPr>
        <w:tab/>
        <w:t>3 min. og sang:</w:t>
      </w:r>
      <w:r w:rsidR="00944881">
        <w:rPr>
          <w:sz w:val="22"/>
          <w:szCs w:val="22"/>
        </w:rPr>
        <w:t xml:space="preserve"> </w:t>
      </w:r>
      <w:r w:rsidR="00297B2E">
        <w:rPr>
          <w:sz w:val="22"/>
          <w:szCs w:val="22"/>
        </w:rPr>
        <w:t>Kirsten F / Lis</w:t>
      </w:r>
      <w:r w:rsidR="00304134">
        <w:rPr>
          <w:sz w:val="22"/>
          <w:szCs w:val="22"/>
        </w:rPr>
        <w:t xml:space="preserve"> </w:t>
      </w:r>
    </w:p>
    <w:p w:rsidR="00661615" w:rsidRPr="00CE7089" w:rsidRDefault="00661615" w:rsidP="008F77BE">
      <w:pPr>
        <w:pStyle w:val="Sidehoved"/>
        <w:tabs>
          <w:tab w:val="left" w:pos="2268"/>
          <w:tab w:val="left" w:pos="3969"/>
        </w:tabs>
        <w:ind w:left="3912" w:hanging="3912"/>
        <w:rPr>
          <w:sz w:val="22"/>
          <w:szCs w:val="22"/>
        </w:rPr>
      </w:pPr>
      <w:r w:rsidRPr="00CE7089">
        <w:rPr>
          <w:sz w:val="22"/>
          <w:szCs w:val="22"/>
        </w:rPr>
        <w:tab/>
        <w:t>Månedsbreve:</w:t>
      </w:r>
      <w:r w:rsidR="005A360F">
        <w:rPr>
          <w:sz w:val="22"/>
          <w:szCs w:val="22"/>
        </w:rPr>
        <w:t xml:space="preserve"> </w:t>
      </w:r>
      <w:r w:rsidR="006B210D">
        <w:rPr>
          <w:sz w:val="22"/>
          <w:szCs w:val="22"/>
        </w:rPr>
        <w:t>Lis A / Anna B</w:t>
      </w:r>
    </w:p>
    <w:p w:rsidR="00181832" w:rsidRDefault="00961A62" w:rsidP="008F77BE">
      <w:pPr>
        <w:pStyle w:val="Sidehoved"/>
        <w:tabs>
          <w:tab w:val="left" w:pos="2268"/>
          <w:tab w:val="left" w:pos="3969"/>
        </w:tabs>
        <w:ind w:left="3912" w:hanging="3912"/>
        <w:rPr>
          <w:sz w:val="22"/>
          <w:szCs w:val="22"/>
        </w:rPr>
      </w:pPr>
      <w:r w:rsidRPr="00CE7089">
        <w:rPr>
          <w:sz w:val="22"/>
          <w:szCs w:val="22"/>
        </w:rPr>
        <w:tab/>
        <w:t>Dagens digt:</w:t>
      </w:r>
      <w:r w:rsidR="005A360F">
        <w:rPr>
          <w:sz w:val="22"/>
          <w:szCs w:val="22"/>
        </w:rPr>
        <w:t xml:space="preserve"> </w:t>
      </w:r>
      <w:r w:rsidR="0060331D">
        <w:rPr>
          <w:sz w:val="22"/>
          <w:szCs w:val="22"/>
        </w:rPr>
        <w:t>Anna</w:t>
      </w:r>
      <w:r w:rsidR="00297B2E">
        <w:rPr>
          <w:sz w:val="22"/>
          <w:szCs w:val="22"/>
        </w:rPr>
        <w:t xml:space="preserve"> / </w:t>
      </w:r>
      <w:r w:rsidR="0060331D">
        <w:rPr>
          <w:sz w:val="22"/>
          <w:szCs w:val="22"/>
        </w:rPr>
        <w:t>Ann-Mari</w:t>
      </w:r>
    </w:p>
    <w:p w:rsidR="005F36B8" w:rsidRDefault="005F36B8" w:rsidP="008F77BE">
      <w:pPr>
        <w:pStyle w:val="Sidehoved"/>
        <w:tabs>
          <w:tab w:val="left" w:pos="2268"/>
          <w:tab w:val="left" w:pos="3969"/>
        </w:tabs>
        <w:ind w:left="3912" w:hanging="3912"/>
        <w:rPr>
          <w:sz w:val="22"/>
          <w:szCs w:val="22"/>
        </w:rPr>
      </w:pPr>
    </w:p>
    <w:p w:rsidR="005F36B8" w:rsidRPr="00CE7089" w:rsidRDefault="005F36B8" w:rsidP="008F77BE">
      <w:pPr>
        <w:pStyle w:val="Sidehoved"/>
        <w:tabs>
          <w:tab w:val="left" w:pos="2268"/>
          <w:tab w:val="left" w:pos="3969"/>
        </w:tabs>
        <w:ind w:left="3912" w:hanging="3912"/>
        <w:rPr>
          <w:b/>
          <w:sz w:val="22"/>
          <w:szCs w:val="22"/>
        </w:rPr>
      </w:pPr>
    </w:p>
    <w:p w:rsidR="00181832" w:rsidRPr="00CE7089" w:rsidRDefault="00181832" w:rsidP="008F77BE">
      <w:pPr>
        <w:pStyle w:val="Sidehoved"/>
        <w:tabs>
          <w:tab w:val="left" w:pos="2268"/>
          <w:tab w:val="left" w:pos="3969"/>
        </w:tabs>
        <w:ind w:left="3912" w:hanging="3912"/>
        <w:rPr>
          <w:b/>
          <w:sz w:val="22"/>
          <w:szCs w:val="22"/>
        </w:rPr>
      </w:pPr>
    </w:p>
    <w:p w:rsidR="00C30845" w:rsidRDefault="000E6B21" w:rsidP="008F77BE">
      <w:pPr>
        <w:pStyle w:val="Sidehoved"/>
        <w:tabs>
          <w:tab w:val="left" w:pos="2268"/>
          <w:tab w:val="left" w:pos="3969"/>
        </w:tabs>
        <w:ind w:left="3912" w:hanging="3912"/>
        <w:rPr>
          <w:b/>
          <w:sz w:val="22"/>
          <w:szCs w:val="22"/>
        </w:rPr>
      </w:pPr>
      <w:r w:rsidRPr="00CE7089">
        <w:rPr>
          <w:b/>
          <w:sz w:val="22"/>
          <w:szCs w:val="22"/>
        </w:rPr>
        <w:t xml:space="preserve">Referat af </w:t>
      </w:r>
      <w:r w:rsidR="002937DA" w:rsidRPr="00CE7089">
        <w:rPr>
          <w:b/>
          <w:sz w:val="22"/>
          <w:szCs w:val="22"/>
        </w:rPr>
        <w:t xml:space="preserve">mødet onsdag </w:t>
      </w:r>
      <w:r w:rsidR="008C20EC" w:rsidRPr="00CE7089">
        <w:rPr>
          <w:b/>
          <w:sz w:val="22"/>
          <w:szCs w:val="22"/>
        </w:rPr>
        <w:t>den</w:t>
      </w:r>
      <w:r w:rsidR="00944881">
        <w:rPr>
          <w:b/>
          <w:sz w:val="22"/>
          <w:szCs w:val="22"/>
        </w:rPr>
        <w:t xml:space="preserve"> </w:t>
      </w:r>
      <w:r w:rsidR="00FE7118">
        <w:rPr>
          <w:b/>
          <w:sz w:val="22"/>
          <w:szCs w:val="22"/>
        </w:rPr>
        <w:t>21</w:t>
      </w:r>
      <w:r w:rsidR="006B75BA">
        <w:rPr>
          <w:b/>
          <w:sz w:val="22"/>
          <w:szCs w:val="22"/>
        </w:rPr>
        <w:t>. august</w:t>
      </w:r>
      <w:r w:rsidR="00FE7118">
        <w:rPr>
          <w:b/>
          <w:sz w:val="22"/>
          <w:szCs w:val="22"/>
        </w:rPr>
        <w:t xml:space="preserve"> 2024</w:t>
      </w:r>
      <w:r w:rsidR="00C17ECD">
        <w:rPr>
          <w:b/>
          <w:sz w:val="22"/>
          <w:szCs w:val="22"/>
        </w:rPr>
        <w:t>:</w:t>
      </w:r>
    </w:p>
    <w:p w:rsidR="00C17ECD" w:rsidRDefault="00C17ECD" w:rsidP="008F77BE">
      <w:pPr>
        <w:pStyle w:val="Sidehoved"/>
        <w:tabs>
          <w:tab w:val="left" w:pos="2268"/>
          <w:tab w:val="left" w:pos="3969"/>
        </w:tabs>
        <w:ind w:left="3912" w:hanging="3912"/>
        <w:rPr>
          <w:b/>
          <w:sz w:val="22"/>
          <w:szCs w:val="22"/>
        </w:rPr>
      </w:pPr>
    </w:p>
    <w:p w:rsidR="00A2063A" w:rsidRDefault="00A2063A" w:rsidP="00D514A2">
      <w:pPr>
        <w:pStyle w:val="Sidehoved"/>
        <w:rPr>
          <w:rStyle w:val="hgkelc"/>
        </w:rPr>
      </w:pPr>
      <w:r w:rsidRPr="0007274F">
        <w:rPr>
          <w:sz w:val="22"/>
          <w:szCs w:val="22"/>
        </w:rPr>
        <w:t xml:space="preserve">Vores første møde begyndte kl. 11.00 til en rundvisning på Jægerspris Slot. </w:t>
      </w:r>
    </w:p>
    <w:p w:rsidR="00A2063A" w:rsidRDefault="00A2063A" w:rsidP="00D514A2">
      <w:pPr>
        <w:pStyle w:val="Sidehoved"/>
        <w:rPr>
          <w:rStyle w:val="hgkelc"/>
        </w:rPr>
      </w:pPr>
    </w:p>
    <w:p w:rsidR="00A2063A" w:rsidRPr="0007274F" w:rsidRDefault="00A2063A" w:rsidP="00A2063A">
      <w:pPr>
        <w:pStyle w:val="Sidehoved"/>
        <w:rPr>
          <w:sz w:val="22"/>
          <w:szCs w:val="22"/>
        </w:rPr>
      </w:pPr>
      <w:r>
        <w:rPr>
          <w:noProof/>
        </w:rPr>
        <w:drawing>
          <wp:inline distT="0" distB="0" distL="0" distR="0">
            <wp:extent cx="3060700" cy="2073625"/>
            <wp:effectExtent l="19050" t="0" r="6350" b="0"/>
            <wp:docPr id="4" name="Billede 2" descr="C:\Users\45281\Desktop\IW billeder\20240821_1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281\Desktop\IW billeder\20240821_105612.jpg"/>
                    <pic:cNvPicPr>
                      <a:picLocks noChangeAspect="1" noChangeArrowheads="1"/>
                    </pic:cNvPicPr>
                  </pic:nvPicPr>
                  <pic:blipFill>
                    <a:blip r:embed="rId12" cstate="print"/>
                    <a:srcRect/>
                    <a:stretch>
                      <a:fillRect/>
                    </a:stretch>
                  </pic:blipFill>
                  <pic:spPr bwMode="auto">
                    <a:xfrm>
                      <a:off x="0" y="0"/>
                      <a:ext cx="3061845" cy="2074401"/>
                    </a:xfrm>
                    <a:prstGeom prst="rect">
                      <a:avLst/>
                    </a:prstGeom>
                    <a:noFill/>
                    <a:ln w="9525">
                      <a:noFill/>
                      <a:miter lim="800000"/>
                      <a:headEnd/>
                      <a:tailEnd/>
                    </a:ln>
                  </pic:spPr>
                </pic:pic>
              </a:graphicData>
            </a:graphic>
          </wp:inline>
        </w:drawing>
      </w:r>
      <w:r>
        <w:rPr>
          <w:rStyle w:val="hgkelc"/>
        </w:rPr>
        <w:t xml:space="preserve"> </w:t>
      </w:r>
      <w:r w:rsidRPr="0007274F">
        <w:rPr>
          <w:sz w:val="22"/>
          <w:szCs w:val="22"/>
        </w:rPr>
        <w:t>Sommerdagen var kølig, så sommerkjolerne blev hjemme</w:t>
      </w:r>
      <w:r w:rsidR="00D067F3">
        <w:rPr>
          <w:sz w:val="22"/>
          <w:szCs w:val="22"/>
        </w:rPr>
        <w:t>.</w:t>
      </w:r>
    </w:p>
    <w:p w:rsidR="00A2063A" w:rsidRPr="0007274F" w:rsidRDefault="00A2063A" w:rsidP="00D514A2">
      <w:pPr>
        <w:pStyle w:val="Sidehoved"/>
        <w:rPr>
          <w:sz w:val="22"/>
          <w:szCs w:val="22"/>
        </w:rPr>
      </w:pPr>
    </w:p>
    <w:p w:rsidR="00A2063A" w:rsidRDefault="00A2063A" w:rsidP="00D514A2">
      <w:pPr>
        <w:pStyle w:val="Sidehoved"/>
        <w:rPr>
          <w:rStyle w:val="hgkelc"/>
        </w:rPr>
      </w:pPr>
    </w:p>
    <w:p w:rsidR="00607EC9" w:rsidRPr="0007274F" w:rsidRDefault="00436590" w:rsidP="00D514A2">
      <w:pPr>
        <w:pStyle w:val="Sidehoved"/>
        <w:rPr>
          <w:sz w:val="22"/>
          <w:szCs w:val="22"/>
        </w:rPr>
      </w:pPr>
      <w:r w:rsidRPr="0007274F">
        <w:rPr>
          <w:sz w:val="22"/>
          <w:szCs w:val="22"/>
        </w:rPr>
        <w:lastRenderedPageBreak/>
        <w:t>Jægerspris Slot er et af Danmarks ældste kongeslotte, smukt beliggende i Fjordlandet og omgivet af historiske skove. Slottets royale historie går tilbage til 1200-tallet, og danske konger og dronninger har siden brugt Jægerspris Slot som jagt- og sommerslot.</w:t>
      </w:r>
    </w:p>
    <w:p w:rsidR="00436590" w:rsidRDefault="00436590" w:rsidP="00D514A2">
      <w:pPr>
        <w:pStyle w:val="Sidehoved"/>
        <w:rPr>
          <w:rStyle w:val="hgkelc"/>
        </w:rPr>
      </w:pPr>
    </w:p>
    <w:p w:rsidR="00436590" w:rsidRDefault="00436590" w:rsidP="00A2063A">
      <w:pPr>
        <w:pStyle w:val="Sidehoved"/>
        <w:jc w:val="center"/>
        <w:rPr>
          <w:sz w:val="22"/>
          <w:szCs w:val="22"/>
        </w:rPr>
      </w:pPr>
      <w:r>
        <w:rPr>
          <w:noProof/>
        </w:rPr>
        <w:drawing>
          <wp:inline distT="0" distB="0" distL="0" distR="0">
            <wp:extent cx="4043935" cy="1860550"/>
            <wp:effectExtent l="19050" t="0" r="0" b="0"/>
            <wp:docPr id="3" name="Billede 2" descr="Jægerspris Slot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ægerspris Slot - Wikipedia, den frie encyklopædi"/>
                    <pic:cNvPicPr>
                      <a:picLocks noChangeAspect="1" noChangeArrowheads="1"/>
                    </pic:cNvPicPr>
                  </pic:nvPicPr>
                  <pic:blipFill>
                    <a:blip r:embed="rId13" cstate="print"/>
                    <a:srcRect/>
                    <a:stretch>
                      <a:fillRect/>
                    </a:stretch>
                  </pic:blipFill>
                  <pic:spPr bwMode="auto">
                    <a:xfrm>
                      <a:off x="0" y="0"/>
                      <a:ext cx="4049280" cy="1863009"/>
                    </a:xfrm>
                    <a:prstGeom prst="rect">
                      <a:avLst/>
                    </a:prstGeom>
                    <a:noFill/>
                    <a:ln w="9525">
                      <a:noFill/>
                      <a:miter lim="800000"/>
                      <a:headEnd/>
                      <a:tailEnd/>
                    </a:ln>
                  </pic:spPr>
                </pic:pic>
              </a:graphicData>
            </a:graphic>
          </wp:inline>
        </w:drawing>
      </w:r>
    </w:p>
    <w:p w:rsidR="00CB1713" w:rsidRDefault="00CB1713" w:rsidP="00D514A2">
      <w:pPr>
        <w:pStyle w:val="Sidehoved"/>
        <w:rPr>
          <w:sz w:val="22"/>
          <w:szCs w:val="22"/>
        </w:rPr>
      </w:pPr>
    </w:p>
    <w:p w:rsidR="0014344B" w:rsidRDefault="0014344B" w:rsidP="00D514A2">
      <w:pPr>
        <w:pStyle w:val="Sidehoved"/>
        <w:rPr>
          <w:sz w:val="22"/>
          <w:szCs w:val="22"/>
        </w:rPr>
      </w:pPr>
      <w:r>
        <w:rPr>
          <w:sz w:val="22"/>
          <w:szCs w:val="22"/>
        </w:rPr>
        <w:t xml:space="preserve">Vi begyndte rundvisningen i Frederik den VII’s Audiensværelse. Gulvtæppet og møblerne var fra 1856. Gulvtæppet var en kopi af det originale – meget imponerende. </w:t>
      </w:r>
    </w:p>
    <w:p w:rsidR="006A0D14" w:rsidRDefault="006A0D14" w:rsidP="0027517E">
      <w:pPr>
        <w:rPr>
          <w:sz w:val="22"/>
          <w:szCs w:val="22"/>
        </w:rPr>
      </w:pPr>
    </w:p>
    <w:p w:rsidR="0014344B" w:rsidRDefault="00CB1713" w:rsidP="0027517E">
      <w:pPr>
        <w:rPr>
          <w:sz w:val="22"/>
          <w:szCs w:val="22"/>
        </w:rPr>
      </w:pPr>
      <w:r>
        <w:rPr>
          <w:noProof/>
          <w:sz w:val="22"/>
          <w:szCs w:val="22"/>
        </w:rPr>
        <w:drawing>
          <wp:inline distT="0" distB="0" distL="0" distR="0">
            <wp:extent cx="3107408" cy="2330556"/>
            <wp:effectExtent l="0" t="381000" r="0" b="374544"/>
            <wp:docPr id="7" name="Billede 3" descr="C:\Users\45281\Desktop\IW billeder\20240821_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281\Desktop\IW billeder\20240821_110616.jpg"/>
                    <pic:cNvPicPr>
                      <a:picLocks noChangeAspect="1" noChangeArrowheads="1"/>
                    </pic:cNvPicPr>
                  </pic:nvPicPr>
                  <pic:blipFill>
                    <a:blip r:embed="rId14" cstate="print"/>
                    <a:srcRect/>
                    <a:stretch>
                      <a:fillRect/>
                    </a:stretch>
                  </pic:blipFill>
                  <pic:spPr bwMode="auto">
                    <a:xfrm rot="5400000">
                      <a:off x="0" y="0"/>
                      <a:ext cx="3106795" cy="2330096"/>
                    </a:xfrm>
                    <a:prstGeom prst="rect">
                      <a:avLst/>
                    </a:prstGeom>
                    <a:noFill/>
                    <a:ln w="9525">
                      <a:noFill/>
                      <a:miter lim="800000"/>
                      <a:headEnd/>
                      <a:tailEnd/>
                    </a:ln>
                  </pic:spPr>
                </pic:pic>
              </a:graphicData>
            </a:graphic>
          </wp:inline>
        </w:drawing>
      </w:r>
      <w:r>
        <w:rPr>
          <w:sz w:val="22"/>
          <w:szCs w:val="22"/>
        </w:rPr>
        <w:t xml:space="preserve">Her fik vi fortalt historien om slottet af en meget entusiastisk fortæller. Historien om Frederik den VII og Grevinde Danner er meget omfattende. Der findes også mange sladderhistorier – og mange historier om trekløveret Frederik VII, Grevinde Danner og Karl </w:t>
      </w:r>
      <w:proofErr w:type="spellStart"/>
      <w:r>
        <w:rPr>
          <w:sz w:val="22"/>
          <w:szCs w:val="22"/>
        </w:rPr>
        <w:t>Berling</w:t>
      </w:r>
      <w:proofErr w:type="spellEnd"/>
      <w:r>
        <w:rPr>
          <w:sz w:val="22"/>
          <w:szCs w:val="22"/>
        </w:rPr>
        <w:t>.</w:t>
      </w:r>
    </w:p>
    <w:p w:rsidR="00CB1713" w:rsidRDefault="00CB1713" w:rsidP="0027517E">
      <w:pPr>
        <w:rPr>
          <w:sz w:val="22"/>
          <w:szCs w:val="22"/>
        </w:rPr>
      </w:pPr>
    </w:p>
    <w:p w:rsidR="00CB1713" w:rsidRDefault="00CB1713" w:rsidP="0027517E">
      <w:pPr>
        <w:rPr>
          <w:sz w:val="22"/>
          <w:szCs w:val="22"/>
        </w:rPr>
      </w:pPr>
      <w:r>
        <w:rPr>
          <w:sz w:val="22"/>
          <w:szCs w:val="22"/>
        </w:rPr>
        <w:t xml:space="preserve">Frederiks den VII blev født i 1808 (søn af Christian den 8). </w:t>
      </w:r>
      <w:r w:rsidR="004D0A0B">
        <w:rPr>
          <w:sz w:val="22"/>
          <w:szCs w:val="22"/>
        </w:rPr>
        <w:t xml:space="preserve">Han blev gift med Grevinde Danner i 1850. De brugte Jægerspris Slot som deres private bolig. </w:t>
      </w:r>
    </w:p>
    <w:p w:rsidR="004D0A0B" w:rsidRDefault="004D0A0B" w:rsidP="0027517E">
      <w:pPr>
        <w:rPr>
          <w:sz w:val="22"/>
          <w:szCs w:val="22"/>
        </w:rPr>
      </w:pPr>
    </w:p>
    <w:p w:rsidR="004D0A0B" w:rsidRDefault="004D0A0B" w:rsidP="0027517E">
      <w:pPr>
        <w:rPr>
          <w:sz w:val="22"/>
          <w:szCs w:val="22"/>
        </w:rPr>
      </w:pPr>
      <w:r>
        <w:rPr>
          <w:sz w:val="22"/>
          <w:szCs w:val="22"/>
        </w:rPr>
        <w:t>Maleri af Frederik som lille dreng:</w:t>
      </w:r>
    </w:p>
    <w:p w:rsidR="004D0A0B" w:rsidRDefault="004D0A0B" w:rsidP="004D0A0B">
      <w:pPr>
        <w:jc w:val="center"/>
        <w:rPr>
          <w:sz w:val="22"/>
          <w:szCs w:val="22"/>
        </w:rPr>
      </w:pPr>
      <w:r>
        <w:rPr>
          <w:noProof/>
          <w:sz w:val="22"/>
          <w:szCs w:val="22"/>
        </w:rPr>
        <w:drawing>
          <wp:inline distT="0" distB="0" distL="0" distR="0">
            <wp:extent cx="2265962" cy="1699471"/>
            <wp:effectExtent l="0" t="285750" r="0" b="262679"/>
            <wp:docPr id="10" name="Billede 6" descr="C:\Users\45281\Desktop\IW billeder\20240821_11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281\Desktop\IW billeder\20240821_115211.jpg"/>
                    <pic:cNvPicPr>
                      <a:picLocks noChangeAspect="1" noChangeArrowheads="1"/>
                    </pic:cNvPicPr>
                  </pic:nvPicPr>
                  <pic:blipFill>
                    <a:blip r:embed="rId15" cstate="print"/>
                    <a:srcRect/>
                    <a:stretch>
                      <a:fillRect/>
                    </a:stretch>
                  </pic:blipFill>
                  <pic:spPr bwMode="auto">
                    <a:xfrm rot="5400000">
                      <a:off x="0" y="0"/>
                      <a:ext cx="2265364" cy="1699023"/>
                    </a:xfrm>
                    <a:prstGeom prst="rect">
                      <a:avLst/>
                    </a:prstGeom>
                    <a:noFill/>
                    <a:ln w="9525">
                      <a:noFill/>
                      <a:miter lim="800000"/>
                      <a:headEnd/>
                      <a:tailEnd/>
                    </a:ln>
                  </pic:spPr>
                </pic:pic>
              </a:graphicData>
            </a:graphic>
          </wp:inline>
        </w:drawing>
      </w:r>
    </w:p>
    <w:p w:rsidR="005F36B8" w:rsidRDefault="005F36B8" w:rsidP="0027517E">
      <w:pPr>
        <w:rPr>
          <w:sz w:val="22"/>
          <w:szCs w:val="22"/>
        </w:rPr>
      </w:pPr>
    </w:p>
    <w:p w:rsidR="004D0A0B" w:rsidRDefault="004D0A0B" w:rsidP="0027517E">
      <w:pPr>
        <w:rPr>
          <w:sz w:val="22"/>
          <w:szCs w:val="22"/>
        </w:rPr>
      </w:pPr>
      <w:r>
        <w:rPr>
          <w:sz w:val="22"/>
          <w:szCs w:val="22"/>
        </w:rPr>
        <w:t xml:space="preserve">Frederiks værelse (kontor) </w:t>
      </w:r>
      <w:r>
        <w:rPr>
          <w:noProof/>
          <w:sz w:val="22"/>
          <w:szCs w:val="22"/>
        </w:rPr>
        <w:drawing>
          <wp:inline distT="0" distB="0" distL="0" distR="0">
            <wp:extent cx="2678712" cy="2009034"/>
            <wp:effectExtent l="0" t="342900" r="0" b="315066"/>
            <wp:docPr id="8" name="Billede 4" descr="C:\Users\45281\Desktop\IW billeder\20240821_11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281\Desktop\IW billeder\20240821_113158.jpg"/>
                    <pic:cNvPicPr>
                      <a:picLocks noChangeAspect="1" noChangeArrowheads="1"/>
                    </pic:cNvPicPr>
                  </pic:nvPicPr>
                  <pic:blipFill>
                    <a:blip r:embed="rId16" cstate="print"/>
                    <a:srcRect/>
                    <a:stretch>
                      <a:fillRect/>
                    </a:stretch>
                  </pic:blipFill>
                  <pic:spPr bwMode="auto">
                    <a:xfrm rot="5400000">
                      <a:off x="0" y="0"/>
                      <a:ext cx="2678059" cy="2008544"/>
                    </a:xfrm>
                    <a:prstGeom prst="rect">
                      <a:avLst/>
                    </a:prstGeom>
                    <a:noFill/>
                    <a:ln w="9525">
                      <a:noFill/>
                      <a:miter lim="800000"/>
                      <a:headEnd/>
                      <a:tailEnd/>
                    </a:ln>
                  </pic:spPr>
                </pic:pic>
              </a:graphicData>
            </a:graphic>
          </wp:inline>
        </w:drawing>
      </w:r>
      <w:r>
        <w:rPr>
          <w:sz w:val="22"/>
          <w:szCs w:val="22"/>
        </w:rPr>
        <w:t>bemærk piberne på væggen. Da hans hustru ville have ham til at ryge mindre – flettede hun en pibe af sit hår –</w:t>
      </w:r>
      <w:r w:rsidR="00D067F3">
        <w:rPr>
          <w:sz w:val="22"/>
          <w:szCs w:val="22"/>
        </w:rPr>
        <w:t xml:space="preserve"> med et meget lille pibehoved!</w:t>
      </w:r>
    </w:p>
    <w:p w:rsidR="004D0A0B" w:rsidRDefault="004D0A0B" w:rsidP="0027517E">
      <w:pPr>
        <w:rPr>
          <w:sz w:val="22"/>
          <w:szCs w:val="22"/>
        </w:rPr>
      </w:pPr>
    </w:p>
    <w:p w:rsidR="004D0A0B" w:rsidRPr="0007274F" w:rsidRDefault="0007274F" w:rsidP="0007274F">
      <w:pPr>
        <w:rPr>
          <w:sz w:val="22"/>
          <w:szCs w:val="22"/>
        </w:rPr>
      </w:pPr>
      <w:r w:rsidRPr="0007274F">
        <w:rPr>
          <w:sz w:val="22"/>
          <w:szCs w:val="22"/>
        </w:rPr>
        <w:t xml:space="preserve">Grevinde </w:t>
      </w:r>
      <w:proofErr w:type="spellStart"/>
      <w:r w:rsidRPr="0007274F">
        <w:rPr>
          <w:sz w:val="22"/>
          <w:szCs w:val="22"/>
        </w:rPr>
        <w:t>Danners</w:t>
      </w:r>
      <w:proofErr w:type="spellEnd"/>
      <w:r w:rsidRPr="0007274F">
        <w:rPr>
          <w:sz w:val="22"/>
          <w:szCs w:val="22"/>
        </w:rPr>
        <w:t xml:space="preserve"> værelse (kontor)</w:t>
      </w:r>
      <w:r w:rsidR="00485D87">
        <w:rPr>
          <w:noProof/>
          <w:sz w:val="22"/>
          <w:szCs w:val="22"/>
        </w:rPr>
        <w:t xml:space="preserve">                            </w:t>
      </w:r>
      <w:r w:rsidR="004D0A0B">
        <w:rPr>
          <w:noProof/>
          <w:sz w:val="22"/>
          <w:szCs w:val="22"/>
        </w:rPr>
        <w:drawing>
          <wp:inline distT="0" distB="0" distL="0" distR="0">
            <wp:extent cx="2510367" cy="1882775"/>
            <wp:effectExtent l="0" t="304800" r="0" b="288925"/>
            <wp:docPr id="11" name="Billede 7" descr="C:\Users\45281\Desktop\IW billeder\20240821_11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281\Desktop\IW billeder\20240821_115928.jpg"/>
                    <pic:cNvPicPr>
                      <a:picLocks noChangeAspect="1" noChangeArrowheads="1"/>
                    </pic:cNvPicPr>
                  </pic:nvPicPr>
                  <pic:blipFill>
                    <a:blip r:embed="rId17" cstate="print"/>
                    <a:srcRect/>
                    <a:stretch>
                      <a:fillRect/>
                    </a:stretch>
                  </pic:blipFill>
                  <pic:spPr bwMode="auto">
                    <a:xfrm rot="5400000">
                      <a:off x="0" y="0"/>
                      <a:ext cx="2510641" cy="1882981"/>
                    </a:xfrm>
                    <a:prstGeom prst="rect">
                      <a:avLst/>
                    </a:prstGeom>
                    <a:noFill/>
                    <a:ln w="9525">
                      <a:noFill/>
                      <a:miter lim="800000"/>
                      <a:headEnd/>
                      <a:tailEnd/>
                    </a:ln>
                  </pic:spPr>
                </pic:pic>
              </a:graphicData>
            </a:graphic>
          </wp:inline>
        </w:drawing>
      </w:r>
    </w:p>
    <w:p w:rsidR="004D0A0B" w:rsidRDefault="004D0A0B" w:rsidP="0027517E">
      <w:pPr>
        <w:rPr>
          <w:sz w:val="22"/>
          <w:szCs w:val="22"/>
        </w:rPr>
      </w:pPr>
    </w:p>
    <w:p w:rsidR="004D0A0B" w:rsidRDefault="004D0A0B" w:rsidP="0027517E">
      <w:pPr>
        <w:rPr>
          <w:sz w:val="22"/>
          <w:szCs w:val="22"/>
        </w:rPr>
      </w:pPr>
    </w:p>
    <w:p w:rsidR="0014344B" w:rsidRDefault="0007274F" w:rsidP="0027517E">
      <w:pPr>
        <w:rPr>
          <w:sz w:val="22"/>
          <w:szCs w:val="22"/>
        </w:rPr>
      </w:pPr>
      <w:r>
        <w:rPr>
          <w:sz w:val="22"/>
          <w:szCs w:val="22"/>
        </w:rPr>
        <w:t xml:space="preserve">Historien om Grevinde Danner kan der </w:t>
      </w:r>
      <w:r w:rsidR="00D067F3">
        <w:rPr>
          <w:sz w:val="22"/>
          <w:szCs w:val="22"/>
        </w:rPr>
        <w:t>fortælles</w:t>
      </w:r>
      <w:r>
        <w:rPr>
          <w:sz w:val="22"/>
          <w:szCs w:val="22"/>
        </w:rPr>
        <w:t xml:space="preserve"> meget om. 10 år efter Frederiks død besluttede hun, at hendes arv efter ham skulle bruges til et børnehjem for fattige og ulykkeligt stillede piger, der skulle opdrages til dygtige tjenestepiger. Mens hun levede oprettede hun et lille hjem med 12 børn, men Kong Frederik den VII’s Stiftelse blev først officielt indviet efter hendes død i 1874. </w:t>
      </w:r>
    </w:p>
    <w:p w:rsidR="0007274F" w:rsidRDefault="0007274F" w:rsidP="0027517E">
      <w:pPr>
        <w:rPr>
          <w:sz w:val="22"/>
          <w:szCs w:val="22"/>
        </w:rPr>
      </w:pPr>
    </w:p>
    <w:p w:rsidR="0007274F" w:rsidRDefault="0007274F" w:rsidP="0007274F">
      <w:pPr>
        <w:rPr>
          <w:sz w:val="22"/>
          <w:szCs w:val="22"/>
        </w:rPr>
      </w:pPr>
      <w:r>
        <w:rPr>
          <w:sz w:val="22"/>
          <w:szCs w:val="22"/>
        </w:rPr>
        <w:t>Vores fortæller kunne mange sjove historier – det kan anbefales at bestille en rundvisning.</w:t>
      </w:r>
    </w:p>
    <w:p w:rsidR="0007274F" w:rsidRDefault="0007274F" w:rsidP="0027517E">
      <w:pPr>
        <w:rPr>
          <w:sz w:val="22"/>
          <w:szCs w:val="22"/>
        </w:rPr>
      </w:pPr>
    </w:p>
    <w:p w:rsidR="0014344B" w:rsidRDefault="0007274F" w:rsidP="0027517E">
      <w:pPr>
        <w:rPr>
          <w:sz w:val="22"/>
          <w:szCs w:val="22"/>
        </w:rPr>
      </w:pPr>
      <w:r>
        <w:rPr>
          <w:sz w:val="22"/>
          <w:szCs w:val="22"/>
        </w:rPr>
        <w:t>Efter lidt over en times rundvisning gik vi ud i par</w:t>
      </w:r>
      <w:r w:rsidR="00DB52C9">
        <w:rPr>
          <w:sz w:val="22"/>
          <w:szCs w:val="22"/>
        </w:rPr>
        <w:t xml:space="preserve">ken og fik et lille glas bobler i den dejlige sol, som var dukket op i mellemtiden. Kl. 13.00 havde vi bestilt bord på Farmors Café i Jægerspris. Vi fik her en dejlig </w:t>
      </w:r>
      <w:proofErr w:type="spellStart"/>
      <w:r w:rsidR="00DB52C9">
        <w:rPr>
          <w:sz w:val="22"/>
          <w:szCs w:val="22"/>
        </w:rPr>
        <w:t>Tapas</w:t>
      </w:r>
      <w:proofErr w:type="spellEnd"/>
      <w:r w:rsidR="00DB52C9">
        <w:rPr>
          <w:sz w:val="22"/>
          <w:szCs w:val="22"/>
        </w:rPr>
        <w:t xml:space="preserve"> anretning. Snakken gik lystigt, som den plejer</w:t>
      </w:r>
      <w:r w:rsidR="00D067F3">
        <w:rPr>
          <w:sz w:val="22"/>
          <w:szCs w:val="22"/>
        </w:rPr>
        <w:t>,</w:t>
      </w:r>
      <w:r w:rsidR="00DB52C9">
        <w:rPr>
          <w:sz w:val="22"/>
          <w:szCs w:val="22"/>
        </w:rPr>
        <w:t xml:space="preserve"> og vi fik også kigget rundt i caféen, hvor alt var til salg – så der blev også købt lidt.</w:t>
      </w:r>
    </w:p>
    <w:p w:rsidR="00DB52C9" w:rsidRDefault="00DB52C9" w:rsidP="0027517E">
      <w:pPr>
        <w:rPr>
          <w:sz w:val="22"/>
          <w:szCs w:val="22"/>
        </w:rPr>
      </w:pPr>
    </w:p>
    <w:p w:rsidR="00DB52C9" w:rsidRDefault="00DB52C9" w:rsidP="0027517E">
      <w:pPr>
        <w:rPr>
          <w:sz w:val="22"/>
          <w:szCs w:val="22"/>
        </w:rPr>
      </w:pPr>
    </w:p>
    <w:p w:rsidR="0007274F" w:rsidRDefault="00485D87" w:rsidP="0027517E">
      <w:pPr>
        <w:rPr>
          <w:sz w:val="22"/>
          <w:szCs w:val="22"/>
        </w:rPr>
      </w:pPr>
      <w:r>
        <w:rPr>
          <w:sz w:val="22"/>
          <w:szCs w:val="22"/>
        </w:rPr>
        <w:t>P.S. Jeg vedlægger det endelige regnskab fra sidste IW år, som Britta har lavet.</w:t>
      </w:r>
    </w:p>
    <w:p w:rsidR="0014344B" w:rsidRDefault="0014344B" w:rsidP="0027517E">
      <w:pPr>
        <w:rPr>
          <w:sz w:val="22"/>
          <w:szCs w:val="22"/>
        </w:rPr>
      </w:pPr>
    </w:p>
    <w:p w:rsidR="0014344B" w:rsidRPr="00CE7089" w:rsidRDefault="0014344B" w:rsidP="0027517E">
      <w:pPr>
        <w:rPr>
          <w:sz w:val="22"/>
          <w:szCs w:val="22"/>
        </w:rPr>
      </w:pPr>
    </w:p>
    <w:p w:rsidR="003F11D8" w:rsidRPr="00CE7089" w:rsidRDefault="003F11D8" w:rsidP="0027517E">
      <w:pPr>
        <w:rPr>
          <w:sz w:val="22"/>
          <w:szCs w:val="22"/>
        </w:rPr>
      </w:pPr>
    </w:p>
    <w:p w:rsidR="004D5D83" w:rsidRPr="004D5D83" w:rsidRDefault="006A0D14" w:rsidP="00485D87">
      <w:pPr>
        <w:rPr>
          <w:b/>
          <w:sz w:val="24"/>
          <w:szCs w:val="24"/>
        </w:rPr>
      </w:pPr>
      <w:r>
        <w:rPr>
          <w:noProof/>
        </w:rPr>
        <w:drawing>
          <wp:inline distT="0" distB="0" distL="0" distR="0">
            <wp:extent cx="774700" cy="946150"/>
            <wp:effectExtent l="19050" t="0" r="6350" b="0"/>
            <wp:docPr id="5" name="Billede 2" descr="Cartoon sekret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artoon sekretær"/>
                    <pic:cNvPicPr>
                      <a:picLocks noChangeAspect="1" noChangeArrowheads="1"/>
                    </pic:cNvPicPr>
                  </pic:nvPicPr>
                  <pic:blipFill>
                    <a:blip r:embed="rId18" r:link="rId19" cstate="print"/>
                    <a:srcRect/>
                    <a:stretch>
                      <a:fillRect/>
                    </a:stretch>
                  </pic:blipFill>
                  <pic:spPr bwMode="auto">
                    <a:xfrm>
                      <a:off x="0" y="0"/>
                      <a:ext cx="774700" cy="946150"/>
                    </a:xfrm>
                    <a:prstGeom prst="rect">
                      <a:avLst/>
                    </a:prstGeom>
                    <a:noFill/>
                    <a:ln w="9525">
                      <a:noFill/>
                      <a:miter lim="800000"/>
                      <a:headEnd/>
                      <a:tailEnd/>
                    </a:ln>
                  </pic:spPr>
                </pic:pic>
              </a:graphicData>
            </a:graphic>
          </wp:inline>
        </w:drawing>
      </w:r>
      <w:r>
        <w:rPr>
          <w:sz w:val="22"/>
          <w:szCs w:val="22"/>
        </w:rPr>
        <w:t>sekretær Kirsten F</w:t>
      </w:r>
    </w:p>
    <w:sectPr w:rsidR="004D5D83" w:rsidRPr="004D5D83" w:rsidSect="007E7F97">
      <w:type w:val="continuous"/>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014" w:rsidRDefault="00464014">
      <w:r>
        <w:separator/>
      </w:r>
    </w:p>
  </w:endnote>
  <w:endnote w:type="continuationSeparator" w:id="0">
    <w:p w:rsidR="00464014" w:rsidRDefault="004640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LNQKX+Formata-Light">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014" w:rsidRDefault="00464014">
      <w:r>
        <w:separator/>
      </w:r>
    </w:p>
  </w:footnote>
  <w:footnote w:type="continuationSeparator" w:id="0">
    <w:p w:rsidR="00464014" w:rsidRDefault="004640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76C8C"/>
    <w:multiLevelType w:val="hybridMultilevel"/>
    <w:tmpl w:val="EADA44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8001CB8"/>
    <w:multiLevelType w:val="hybridMultilevel"/>
    <w:tmpl w:val="AB045A84"/>
    <w:lvl w:ilvl="0" w:tplc="CF9C1664">
      <w:start w:val="1"/>
      <w:numFmt w:val="decimal"/>
      <w:lvlText w:val="%1."/>
      <w:lvlJc w:val="left"/>
      <w:pPr>
        <w:ind w:left="720" w:hanging="360"/>
      </w:pPr>
      <w:rPr>
        <w:rFonts w:ascii="Times New Roman" w:eastAsia="Times New Roman" w:hAnsi="Times New Roman" w:cs="Times New Roman"/>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A67804"/>
    <w:multiLevelType w:val="hybridMultilevel"/>
    <w:tmpl w:val="FC4A3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10309E"/>
    <w:multiLevelType w:val="hybridMultilevel"/>
    <w:tmpl w:val="9710D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D7487D"/>
    <w:multiLevelType w:val="hybridMultilevel"/>
    <w:tmpl w:val="C0BEB32E"/>
    <w:lvl w:ilvl="0" w:tplc="75EA2004">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D9A071F"/>
    <w:multiLevelType w:val="hybridMultilevel"/>
    <w:tmpl w:val="ABFA11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E6F6BFE"/>
    <w:multiLevelType w:val="hybridMultilevel"/>
    <w:tmpl w:val="7A827466"/>
    <w:lvl w:ilvl="0" w:tplc="04060001">
      <w:start w:val="1"/>
      <w:numFmt w:val="bullet"/>
      <w:lvlText w:val=""/>
      <w:lvlJc w:val="left"/>
      <w:pPr>
        <w:ind w:left="1709" w:hanging="360"/>
      </w:pPr>
      <w:rPr>
        <w:rFonts w:ascii="Symbol" w:hAnsi="Symbol" w:hint="default"/>
      </w:rPr>
    </w:lvl>
    <w:lvl w:ilvl="1" w:tplc="04060003" w:tentative="1">
      <w:start w:val="1"/>
      <w:numFmt w:val="bullet"/>
      <w:lvlText w:val="o"/>
      <w:lvlJc w:val="left"/>
      <w:pPr>
        <w:ind w:left="2429" w:hanging="360"/>
      </w:pPr>
      <w:rPr>
        <w:rFonts w:ascii="Courier New" w:hAnsi="Courier New" w:cs="Courier New" w:hint="default"/>
      </w:rPr>
    </w:lvl>
    <w:lvl w:ilvl="2" w:tplc="04060005" w:tentative="1">
      <w:start w:val="1"/>
      <w:numFmt w:val="bullet"/>
      <w:lvlText w:val=""/>
      <w:lvlJc w:val="left"/>
      <w:pPr>
        <w:ind w:left="3149" w:hanging="360"/>
      </w:pPr>
      <w:rPr>
        <w:rFonts w:ascii="Wingdings" w:hAnsi="Wingdings" w:hint="default"/>
      </w:rPr>
    </w:lvl>
    <w:lvl w:ilvl="3" w:tplc="04060001" w:tentative="1">
      <w:start w:val="1"/>
      <w:numFmt w:val="bullet"/>
      <w:lvlText w:val=""/>
      <w:lvlJc w:val="left"/>
      <w:pPr>
        <w:ind w:left="3869" w:hanging="360"/>
      </w:pPr>
      <w:rPr>
        <w:rFonts w:ascii="Symbol" w:hAnsi="Symbol" w:hint="default"/>
      </w:rPr>
    </w:lvl>
    <w:lvl w:ilvl="4" w:tplc="04060003" w:tentative="1">
      <w:start w:val="1"/>
      <w:numFmt w:val="bullet"/>
      <w:lvlText w:val="o"/>
      <w:lvlJc w:val="left"/>
      <w:pPr>
        <w:ind w:left="4589" w:hanging="360"/>
      </w:pPr>
      <w:rPr>
        <w:rFonts w:ascii="Courier New" w:hAnsi="Courier New" w:cs="Courier New" w:hint="default"/>
      </w:rPr>
    </w:lvl>
    <w:lvl w:ilvl="5" w:tplc="04060005" w:tentative="1">
      <w:start w:val="1"/>
      <w:numFmt w:val="bullet"/>
      <w:lvlText w:val=""/>
      <w:lvlJc w:val="left"/>
      <w:pPr>
        <w:ind w:left="5309" w:hanging="360"/>
      </w:pPr>
      <w:rPr>
        <w:rFonts w:ascii="Wingdings" w:hAnsi="Wingdings" w:hint="default"/>
      </w:rPr>
    </w:lvl>
    <w:lvl w:ilvl="6" w:tplc="04060001" w:tentative="1">
      <w:start w:val="1"/>
      <w:numFmt w:val="bullet"/>
      <w:lvlText w:val=""/>
      <w:lvlJc w:val="left"/>
      <w:pPr>
        <w:ind w:left="6029" w:hanging="360"/>
      </w:pPr>
      <w:rPr>
        <w:rFonts w:ascii="Symbol" w:hAnsi="Symbol" w:hint="default"/>
      </w:rPr>
    </w:lvl>
    <w:lvl w:ilvl="7" w:tplc="04060003" w:tentative="1">
      <w:start w:val="1"/>
      <w:numFmt w:val="bullet"/>
      <w:lvlText w:val="o"/>
      <w:lvlJc w:val="left"/>
      <w:pPr>
        <w:ind w:left="6749" w:hanging="360"/>
      </w:pPr>
      <w:rPr>
        <w:rFonts w:ascii="Courier New" w:hAnsi="Courier New" w:cs="Courier New" w:hint="default"/>
      </w:rPr>
    </w:lvl>
    <w:lvl w:ilvl="8" w:tplc="04060005" w:tentative="1">
      <w:start w:val="1"/>
      <w:numFmt w:val="bullet"/>
      <w:lvlText w:val=""/>
      <w:lvlJc w:val="left"/>
      <w:pPr>
        <w:ind w:left="7469" w:hanging="360"/>
      </w:pPr>
      <w:rPr>
        <w:rFonts w:ascii="Wingdings" w:hAnsi="Wingdings" w:hint="default"/>
      </w:rPr>
    </w:lvl>
  </w:abstractNum>
  <w:abstractNum w:abstractNumId="7">
    <w:nsid w:val="134202A6"/>
    <w:multiLevelType w:val="hybridMultilevel"/>
    <w:tmpl w:val="8362BB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4635683"/>
    <w:multiLevelType w:val="hybridMultilevel"/>
    <w:tmpl w:val="B80AF940"/>
    <w:lvl w:ilvl="0" w:tplc="46AEFAD8">
      <w:start w:val="5"/>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934289B"/>
    <w:multiLevelType w:val="hybridMultilevel"/>
    <w:tmpl w:val="E64465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B216C28"/>
    <w:multiLevelType w:val="hybridMultilevel"/>
    <w:tmpl w:val="C1D0F9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B3E4912"/>
    <w:multiLevelType w:val="hybridMultilevel"/>
    <w:tmpl w:val="215C13F0"/>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2">
    <w:nsid w:val="22281DB0"/>
    <w:multiLevelType w:val="hybridMultilevel"/>
    <w:tmpl w:val="C61468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nsid w:val="28236F52"/>
    <w:multiLevelType w:val="hybridMultilevel"/>
    <w:tmpl w:val="F8209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9A73279"/>
    <w:multiLevelType w:val="hybridMultilevel"/>
    <w:tmpl w:val="2BE8AB2E"/>
    <w:lvl w:ilvl="0" w:tplc="04060001">
      <w:start w:val="4"/>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A192DF5"/>
    <w:multiLevelType w:val="hybridMultilevel"/>
    <w:tmpl w:val="AC5245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BFA444A"/>
    <w:multiLevelType w:val="hybridMultilevel"/>
    <w:tmpl w:val="3FF2B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17918EB"/>
    <w:multiLevelType w:val="hybridMultilevel"/>
    <w:tmpl w:val="C97AED90"/>
    <w:lvl w:ilvl="0" w:tplc="792284A8">
      <w:start w:val="1"/>
      <w:numFmt w:val="upperLetter"/>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8">
    <w:nsid w:val="328901DA"/>
    <w:multiLevelType w:val="hybridMultilevel"/>
    <w:tmpl w:val="A62452DC"/>
    <w:lvl w:ilvl="0" w:tplc="04060001">
      <w:start w:val="1"/>
      <w:numFmt w:val="bullet"/>
      <w:lvlText w:val=""/>
      <w:lvlJc w:val="left"/>
      <w:pPr>
        <w:ind w:left="720" w:hanging="360"/>
      </w:pPr>
      <w:rPr>
        <w:rFonts w:ascii="Symbol" w:hAnsi="Symbol" w:hint="default"/>
      </w:rPr>
    </w:lvl>
    <w:lvl w:ilvl="1" w:tplc="563EF4AE">
      <w:start w:val="4"/>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7F60DEF"/>
    <w:multiLevelType w:val="hybridMultilevel"/>
    <w:tmpl w:val="6E9CB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A7F5F17"/>
    <w:multiLevelType w:val="hybridMultilevel"/>
    <w:tmpl w:val="93D85D42"/>
    <w:lvl w:ilvl="0" w:tplc="0406000F">
      <w:start w:val="1"/>
      <w:numFmt w:val="decimal"/>
      <w:lvlText w:val="%1."/>
      <w:lvlJc w:val="left"/>
      <w:pPr>
        <w:ind w:left="1440" w:hanging="360"/>
      </w:pPr>
    </w:lvl>
    <w:lvl w:ilvl="1" w:tplc="04060019">
      <w:start w:val="1"/>
      <w:numFmt w:val="lowerLetter"/>
      <w:lvlText w:val="%2."/>
      <w:lvlJc w:val="left"/>
      <w:pPr>
        <w:ind w:left="2160" w:hanging="360"/>
      </w:pPr>
    </w:lvl>
    <w:lvl w:ilvl="2" w:tplc="0406001B">
      <w:start w:val="1"/>
      <w:numFmt w:val="lowerRoman"/>
      <w:lvlText w:val="%3."/>
      <w:lvlJc w:val="right"/>
      <w:pPr>
        <w:ind w:left="2880" w:hanging="180"/>
      </w:pPr>
    </w:lvl>
    <w:lvl w:ilvl="3" w:tplc="0406000F">
      <w:start w:val="1"/>
      <w:numFmt w:val="decimal"/>
      <w:lvlText w:val="%4."/>
      <w:lvlJc w:val="left"/>
      <w:pPr>
        <w:ind w:left="3600" w:hanging="360"/>
      </w:pPr>
    </w:lvl>
    <w:lvl w:ilvl="4" w:tplc="04060019">
      <w:start w:val="1"/>
      <w:numFmt w:val="lowerLetter"/>
      <w:lvlText w:val="%5."/>
      <w:lvlJc w:val="left"/>
      <w:pPr>
        <w:ind w:left="4320" w:hanging="360"/>
      </w:pPr>
    </w:lvl>
    <w:lvl w:ilvl="5" w:tplc="0406001B">
      <w:start w:val="1"/>
      <w:numFmt w:val="lowerRoman"/>
      <w:lvlText w:val="%6."/>
      <w:lvlJc w:val="right"/>
      <w:pPr>
        <w:ind w:left="5040" w:hanging="180"/>
      </w:pPr>
    </w:lvl>
    <w:lvl w:ilvl="6" w:tplc="0406000F">
      <w:start w:val="1"/>
      <w:numFmt w:val="decimal"/>
      <w:lvlText w:val="%7."/>
      <w:lvlJc w:val="left"/>
      <w:pPr>
        <w:ind w:left="5760" w:hanging="360"/>
      </w:pPr>
    </w:lvl>
    <w:lvl w:ilvl="7" w:tplc="04060019">
      <w:start w:val="1"/>
      <w:numFmt w:val="lowerLetter"/>
      <w:lvlText w:val="%8."/>
      <w:lvlJc w:val="left"/>
      <w:pPr>
        <w:ind w:left="6480" w:hanging="360"/>
      </w:pPr>
    </w:lvl>
    <w:lvl w:ilvl="8" w:tplc="0406001B">
      <w:start w:val="1"/>
      <w:numFmt w:val="lowerRoman"/>
      <w:lvlText w:val="%9."/>
      <w:lvlJc w:val="right"/>
      <w:pPr>
        <w:ind w:left="7200" w:hanging="180"/>
      </w:pPr>
    </w:lvl>
  </w:abstractNum>
  <w:abstractNum w:abstractNumId="21">
    <w:nsid w:val="3C927692"/>
    <w:multiLevelType w:val="hybridMultilevel"/>
    <w:tmpl w:val="23840A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3D093C63"/>
    <w:multiLevelType w:val="hybridMultilevel"/>
    <w:tmpl w:val="E7982FDA"/>
    <w:lvl w:ilvl="0" w:tplc="04060005">
      <w:start w:val="1"/>
      <w:numFmt w:val="bullet"/>
      <w:lvlText w:val=""/>
      <w:lvlJc w:val="left"/>
      <w:pPr>
        <w:tabs>
          <w:tab w:val="num" w:pos="720"/>
        </w:tabs>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3">
    <w:nsid w:val="41ED6364"/>
    <w:multiLevelType w:val="hybridMultilevel"/>
    <w:tmpl w:val="028C2362"/>
    <w:lvl w:ilvl="0" w:tplc="A2CCD5C8">
      <w:start w:val="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23940D4"/>
    <w:multiLevelType w:val="hybridMultilevel"/>
    <w:tmpl w:val="683C5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26C59FB"/>
    <w:multiLevelType w:val="hybridMultilevel"/>
    <w:tmpl w:val="799E39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81D4842"/>
    <w:multiLevelType w:val="hybridMultilevel"/>
    <w:tmpl w:val="88C0BE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E99079B"/>
    <w:multiLevelType w:val="hybridMultilevel"/>
    <w:tmpl w:val="E3A4B374"/>
    <w:lvl w:ilvl="0" w:tplc="5558A26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F0D60C8"/>
    <w:multiLevelType w:val="hybridMultilevel"/>
    <w:tmpl w:val="02B0555E"/>
    <w:lvl w:ilvl="0" w:tplc="953CAB9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00B0D8F"/>
    <w:multiLevelType w:val="hybridMultilevel"/>
    <w:tmpl w:val="9E2C6E0E"/>
    <w:lvl w:ilvl="0" w:tplc="04060005">
      <w:start w:val="1"/>
      <w:numFmt w:val="bullet"/>
      <w:lvlText w:val=""/>
      <w:lvlJc w:val="left"/>
      <w:pPr>
        <w:tabs>
          <w:tab w:val="num" w:pos="720"/>
        </w:tabs>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nsid w:val="50174A9B"/>
    <w:multiLevelType w:val="hybridMultilevel"/>
    <w:tmpl w:val="E8CC5694"/>
    <w:lvl w:ilvl="0" w:tplc="F9166916">
      <w:start w:val="1"/>
      <w:numFmt w:val="decimal"/>
      <w:lvlText w:val="%1."/>
      <w:lvlJc w:val="left"/>
      <w:pPr>
        <w:ind w:left="1440" w:hanging="360"/>
      </w:pPr>
      <w:rPr>
        <w:rFonts w:ascii="Times New Roman" w:eastAsia="Times New Roman" w:hAnsi="Times New Roman" w:cs="Times New Roman"/>
        <w:b/>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1">
    <w:nsid w:val="517D6821"/>
    <w:multiLevelType w:val="hybridMultilevel"/>
    <w:tmpl w:val="7320F3A4"/>
    <w:lvl w:ilvl="0" w:tplc="841CCB30">
      <w:start w:val="3"/>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48417D3"/>
    <w:multiLevelType w:val="hybridMultilevel"/>
    <w:tmpl w:val="11346C64"/>
    <w:lvl w:ilvl="0" w:tplc="0406000F">
      <w:start w:val="1"/>
      <w:numFmt w:val="decimal"/>
      <w:lvlText w:val="%1."/>
      <w:lvlJc w:val="left"/>
      <w:pPr>
        <w:ind w:left="1495" w:hanging="360"/>
      </w:pPr>
    </w:lvl>
    <w:lvl w:ilvl="1" w:tplc="04060019">
      <w:start w:val="1"/>
      <w:numFmt w:val="lowerLetter"/>
      <w:lvlText w:val="%2."/>
      <w:lvlJc w:val="left"/>
      <w:pPr>
        <w:ind w:left="2215" w:hanging="360"/>
      </w:pPr>
    </w:lvl>
    <w:lvl w:ilvl="2" w:tplc="0406001B">
      <w:start w:val="1"/>
      <w:numFmt w:val="lowerRoman"/>
      <w:lvlText w:val="%3."/>
      <w:lvlJc w:val="right"/>
      <w:pPr>
        <w:ind w:left="2935" w:hanging="180"/>
      </w:pPr>
    </w:lvl>
    <w:lvl w:ilvl="3" w:tplc="0406000F">
      <w:start w:val="1"/>
      <w:numFmt w:val="decimal"/>
      <w:lvlText w:val="%4."/>
      <w:lvlJc w:val="left"/>
      <w:pPr>
        <w:ind w:left="3655" w:hanging="360"/>
      </w:pPr>
    </w:lvl>
    <w:lvl w:ilvl="4" w:tplc="04060019">
      <w:start w:val="1"/>
      <w:numFmt w:val="lowerLetter"/>
      <w:lvlText w:val="%5."/>
      <w:lvlJc w:val="left"/>
      <w:pPr>
        <w:ind w:left="4375" w:hanging="360"/>
      </w:pPr>
    </w:lvl>
    <w:lvl w:ilvl="5" w:tplc="0406001B">
      <w:start w:val="1"/>
      <w:numFmt w:val="lowerRoman"/>
      <w:lvlText w:val="%6."/>
      <w:lvlJc w:val="right"/>
      <w:pPr>
        <w:ind w:left="5095" w:hanging="180"/>
      </w:pPr>
    </w:lvl>
    <w:lvl w:ilvl="6" w:tplc="0406000F">
      <w:start w:val="1"/>
      <w:numFmt w:val="decimal"/>
      <w:lvlText w:val="%7."/>
      <w:lvlJc w:val="left"/>
      <w:pPr>
        <w:ind w:left="5815" w:hanging="360"/>
      </w:pPr>
    </w:lvl>
    <w:lvl w:ilvl="7" w:tplc="04060019">
      <w:start w:val="1"/>
      <w:numFmt w:val="lowerLetter"/>
      <w:lvlText w:val="%8."/>
      <w:lvlJc w:val="left"/>
      <w:pPr>
        <w:ind w:left="6535" w:hanging="360"/>
      </w:pPr>
    </w:lvl>
    <w:lvl w:ilvl="8" w:tplc="0406001B">
      <w:start w:val="1"/>
      <w:numFmt w:val="lowerRoman"/>
      <w:lvlText w:val="%9."/>
      <w:lvlJc w:val="right"/>
      <w:pPr>
        <w:ind w:left="7255" w:hanging="180"/>
      </w:pPr>
    </w:lvl>
  </w:abstractNum>
  <w:abstractNum w:abstractNumId="33">
    <w:nsid w:val="580748D2"/>
    <w:multiLevelType w:val="hybridMultilevel"/>
    <w:tmpl w:val="BE66CC86"/>
    <w:lvl w:ilvl="0" w:tplc="20000001">
      <w:start w:val="1"/>
      <w:numFmt w:val="bullet"/>
      <w:lvlText w:val=""/>
      <w:lvlJc w:val="left"/>
      <w:pPr>
        <w:ind w:left="1050" w:hanging="360"/>
      </w:pPr>
      <w:rPr>
        <w:rFonts w:ascii="Symbol" w:hAnsi="Symbol" w:hint="default"/>
      </w:rPr>
    </w:lvl>
    <w:lvl w:ilvl="1" w:tplc="30102F12">
      <w:numFmt w:val="bullet"/>
      <w:lvlText w:val="·"/>
      <w:lvlJc w:val="left"/>
      <w:pPr>
        <w:ind w:left="1503" w:hanging="510"/>
      </w:pPr>
      <w:rPr>
        <w:rFonts w:ascii="Times New Roman" w:eastAsia="Times New Roman" w:hAnsi="Times New Roman" w:cs="Times New Roman" w:hint="default"/>
      </w:rPr>
    </w:lvl>
    <w:lvl w:ilvl="2" w:tplc="20000005" w:tentative="1">
      <w:start w:val="1"/>
      <w:numFmt w:val="bullet"/>
      <w:lvlText w:val=""/>
      <w:lvlJc w:val="left"/>
      <w:pPr>
        <w:ind w:left="2490" w:hanging="360"/>
      </w:pPr>
      <w:rPr>
        <w:rFonts w:ascii="Wingdings" w:hAnsi="Wingdings" w:hint="default"/>
      </w:rPr>
    </w:lvl>
    <w:lvl w:ilvl="3" w:tplc="20000001" w:tentative="1">
      <w:start w:val="1"/>
      <w:numFmt w:val="bullet"/>
      <w:lvlText w:val=""/>
      <w:lvlJc w:val="left"/>
      <w:pPr>
        <w:ind w:left="3210" w:hanging="360"/>
      </w:pPr>
      <w:rPr>
        <w:rFonts w:ascii="Symbol" w:hAnsi="Symbol" w:hint="default"/>
      </w:rPr>
    </w:lvl>
    <w:lvl w:ilvl="4" w:tplc="20000003" w:tentative="1">
      <w:start w:val="1"/>
      <w:numFmt w:val="bullet"/>
      <w:lvlText w:val="o"/>
      <w:lvlJc w:val="left"/>
      <w:pPr>
        <w:ind w:left="3930" w:hanging="360"/>
      </w:pPr>
      <w:rPr>
        <w:rFonts w:ascii="Courier New" w:hAnsi="Courier New" w:cs="Courier New" w:hint="default"/>
      </w:rPr>
    </w:lvl>
    <w:lvl w:ilvl="5" w:tplc="20000005" w:tentative="1">
      <w:start w:val="1"/>
      <w:numFmt w:val="bullet"/>
      <w:lvlText w:val=""/>
      <w:lvlJc w:val="left"/>
      <w:pPr>
        <w:ind w:left="4650" w:hanging="360"/>
      </w:pPr>
      <w:rPr>
        <w:rFonts w:ascii="Wingdings" w:hAnsi="Wingdings" w:hint="default"/>
      </w:rPr>
    </w:lvl>
    <w:lvl w:ilvl="6" w:tplc="20000001" w:tentative="1">
      <w:start w:val="1"/>
      <w:numFmt w:val="bullet"/>
      <w:lvlText w:val=""/>
      <w:lvlJc w:val="left"/>
      <w:pPr>
        <w:ind w:left="5370" w:hanging="360"/>
      </w:pPr>
      <w:rPr>
        <w:rFonts w:ascii="Symbol" w:hAnsi="Symbol" w:hint="default"/>
      </w:rPr>
    </w:lvl>
    <w:lvl w:ilvl="7" w:tplc="20000003" w:tentative="1">
      <w:start w:val="1"/>
      <w:numFmt w:val="bullet"/>
      <w:lvlText w:val="o"/>
      <w:lvlJc w:val="left"/>
      <w:pPr>
        <w:ind w:left="6090" w:hanging="360"/>
      </w:pPr>
      <w:rPr>
        <w:rFonts w:ascii="Courier New" w:hAnsi="Courier New" w:cs="Courier New" w:hint="default"/>
      </w:rPr>
    </w:lvl>
    <w:lvl w:ilvl="8" w:tplc="20000005" w:tentative="1">
      <w:start w:val="1"/>
      <w:numFmt w:val="bullet"/>
      <w:lvlText w:val=""/>
      <w:lvlJc w:val="left"/>
      <w:pPr>
        <w:ind w:left="6810" w:hanging="360"/>
      </w:pPr>
      <w:rPr>
        <w:rFonts w:ascii="Wingdings" w:hAnsi="Wingdings" w:hint="default"/>
      </w:rPr>
    </w:lvl>
  </w:abstractNum>
  <w:abstractNum w:abstractNumId="34">
    <w:nsid w:val="5A3B4726"/>
    <w:multiLevelType w:val="hybridMultilevel"/>
    <w:tmpl w:val="3EA6DF2C"/>
    <w:lvl w:ilvl="0" w:tplc="04060001">
      <w:start w:val="4"/>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3341B75"/>
    <w:multiLevelType w:val="hybridMultilevel"/>
    <w:tmpl w:val="5FA836D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nsid w:val="64670FCC"/>
    <w:multiLevelType w:val="hybridMultilevel"/>
    <w:tmpl w:val="4D4842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7">
    <w:nsid w:val="6BDA53C1"/>
    <w:multiLevelType w:val="hybridMultilevel"/>
    <w:tmpl w:val="E39ED9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DA468AC"/>
    <w:multiLevelType w:val="hybridMultilevel"/>
    <w:tmpl w:val="A32A0E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9">
    <w:nsid w:val="77E2756A"/>
    <w:multiLevelType w:val="hybridMultilevel"/>
    <w:tmpl w:val="44A624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7AA9028F"/>
    <w:multiLevelType w:val="hybridMultilevel"/>
    <w:tmpl w:val="B672E0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7C4D5730"/>
    <w:multiLevelType w:val="hybridMultilevel"/>
    <w:tmpl w:val="4A5617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FF3644C"/>
    <w:multiLevelType w:val="hybridMultilevel"/>
    <w:tmpl w:val="FAAC3534"/>
    <w:lvl w:ilvl="0" w:tplc="04060001">
      <w:start w:val="1"/>
      <w:numFmt w:val="bullet"/>
      <w:lvlText w:val=""/>
      <w:lvlJc w:val="left"/>
      <w:pPr>
        <w:ind w:left="2160" w:hanging="360"/>
      </w:pPr>
      <w:rPr>
        <w:rFonts w:ascii="Symbol" w:hAnsi="Symbol" w:hint="default"/>
      </w:rPr>
    </w:lvl>
    <w:lvl w:ilvl="1" w:tplc="04060003">
      <w:start w:val="1"/>
      <w:numFmt w:val="bullet"/>
      <w:lvlText w:val="o"/>
      <w:lvlJc w:val="left"/>
      <w:pPr>
        <w:ind w:left="2880" w:hanging="360"/>
      </w:pPr>
      <w:rPr>
        <w:rFonts w:ascii="Courier New" w:hAnsi="Courier New" w:cs="Courier New" w:hint="default"/>
      </w:rPr>
    </w:lvl>
    <w:lvl w:ilvl="2" w:tplc="04060005">
      <w:start w:val="1"/>
      <w:numFmt w:val="bullet"/>
      <w:lvlText w:val=""/>
      <w:lvlJc w:val="left"/>
      <w:pPr>
        <w:ind w:left="3600" w:hanging="360"/>
      </w:pPr>
      <w:rPr>
        <w:rFonts w:ascii="Wingdings" w:hAnsi="Wingdings" w:hint="default"/>
      </w:rPr>
    </w:lvl>
    <w:lvl w:ilvl="3" w:tplc="04060001">
      <w:start w:val="1"/>
      <w:numFmt w:val="bullet"/>
      <w:lvlText w:val=""/>
      <w:lvlJc w:val="left"/>
      <w:pPr>
        <w:ind w:left="4320" w:hanging="360"/>
      </w:pPr>
      <w:rPr>
        <w:rFonts w:ascii="Symbol" w:hAnsi="Symbol" w:hint="default"/>
      </w:rPr>
    </w:lvl>
    <w:lvl w:ilvl="4" w:tplc="04060003">
      <w:start w:val="1"/>
      <w:numFmt w:val="bullet"/>
      <w:lvlText w:val="o"/>
      <w:lvlJc w:val="left"/>
      <w:pPr>
        <w:ind w:left="5040" w:hanging="360"/>
      </w:pPr>
      <w:rPr>
        <w:rFonts w:ascii="Courier New" w:hAnsi="Courier New" w:cs="Courier New" w:hint="default"/>
      </w:rPr>
    </w:lvl>
    <w:lvl w:ilvl="5" w:tplc="04060005">
      <w:start w:val="1"/>
      <w:numFmt w:val="bullet"/>
      <w:lvlText w:val=""/>
      <w:lvlJc w:val="left"/>
      <w:pPr>
        <w:ind w:left="5760" w:hanging="360"/>
      </w:pPr>
      <w:rPr>
        <w:rFonts w:ascii="Wingdings" w:hAnsi="Wingdings" w:hint="default"/>
      </w:rPr>
    </w:lvl>
    <w:lvl w:ilvl="6" w:tplc="04060001">
      <w:start w:val="1"/>
      <w:numFmt w:val="bullet"/>
      <w:lvlText w:val=""/>
      <w:lvlJc w:val="left"/>
      <w:pPr>
        <w:ind w:left="6480" w:hanging="360"/>
      </w:pPr>
      <w:rPr>
        <w:rFonts w:ascii="Symbol" w:hAnsi="Symbol" w:hint="default"/>
      </w:rPr>
    </w:lvl>
    <w:lvl w:ilvl="7" w:tplc="04060003">
      <w:start w:val="1"/>
      <w:numFmt w:val="bullet"/>
      <w:lvlText w:val="o"/>
      <w:lvlJc w:val="left"/>
      <w:pPr>
        <w:ind w:left="7200" w:hanging="360"/>
      </w:pPr>
      <w:rPr>
        <w:rFonts w:ascii="Courier New" w:hAnsi="Courier New" w:cs="Courier New" w:hint="default"/>
      </w:rPr>
    </w:lvl>
    <w:lvl w:ilvl="8" w:tplc="04060005">
      <w:start w:val="1"/>
      <w:numFmt w:val="bullet"/>
      <w:lvlText w:val=""/>
      <w:lvlJc w:val="left"/>
      <w:pPr>
        <w:ind w:left="7920" w:hanging="360"/>
      </w:pPr>
      <w:rPr>
        <w:rFonts w:ascii="Wingdings" w:hAnsi="Wingdings" w:hint="default"/>
      </w:rPr>
    </w:lvl>
  </w:abstractNum>
  <w:num w:numId="1">
    <w:abstractNumId w:val="22"/>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1"/>
  </w:num>
  <w:num w:numId="7">
    <w:abstractNumId w:val="35"/>
  </w:num>
  <w:num w:numId="8">
    <w:abstractNumId w:val="12"/>
  </w:num>
  <w:num w:numId="9">
    <w:abstractNumId w:val="27"/>
  </w:num>
  <w:num w:numId="10">
    <w:abstractNumId w:val="13"/>
  </w:num>
  <w:num w:numId="11">
    <w:abstractNumId w:val="0"/>
  </w:num>
  <w:num w:numId="12">
    <w:abstractNumId w:val="37"/>
  </w:num>
  <w:num w:numId="13">
    <w:abstractNumId w:val="26"/>
  </w:num>
  <w:num w:numId="14">
    <w:abstractNumId w:val="3"/>
  </w:num>
  <w:num w:numId="15">
    <w:abstractNumId w:val="25"/>
  </w:num>
  <w:num w:numId="16">
    <w:abstractNumId w:val="28"/>
  </w:num>
  <w:num w:numId="17">
    <w:abstractNumId w:val="40"/>
  </w:num>
  <w:num w:numId="18">
    <w:abstractNumId w:val="19"/>
  </w:num>
  <w:num w:numId="19">
    <w:abstractNumId w:val="41"/>
  </w:num>
  <w:num w:numId="20">
    <w:abstractNumId w:val="9"/>
  </w:num>
  <w:num w:numId="21">
    <w:abstractNumId w:val="36"/>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10"/>
  </w:num>
  <w:num w:numId="28">
    <w:abstractNumId w:val="1"/>
  </w:num>
  <w:num w:numId="29">
    <w:abstractNumId w:val="4"/>
  </w:num>
  <w:num w:numId="30">
    <w:abstractNumId w:val="14"/>
  </w:num>
  <w:num w:numId="31">
    <w:abstractNumId w:val="34"/>
  </w:num>
  <w:num w:numId="32">
    <w:abstractNumId w:val="31"/>
  </w:num>
  <w:num w:numId="33">
    <w:abstractNumId w:val="32"/>
  </w:num>
  <w:num w:numId="34">
    <w:abstractNumId w:val="17"/>
  </w:num>
  <w:num w:numId="35">
    <w:abstractNumId w:val="23"/>
  </w:num>
  <w:num w:numId="36">
    <w:abstractNumId w:val="7"/>
  </w:num>
  <w:num w:numId="37">
    <w:abstractNumId w:val="2"/>
  </w:num>
  <w:num w:numId="38">
    <w:abstractNumId w:val="38"/>
  </w:num>
  <w:num w:numId="39">
    <w:abstractNumId w:val="33"/>
  </w:num>
  <w:num w:numId="40">
    <w:abstractNumId w:val="6"/>
  </w:num>
  <w:num w:numId="41">
    <w:abstractNumId w:val="15"/>
  </w:num>
  <w:num w:numId="42">
    <w:abstractNumId w:val="39"/>
  </w:num>
  <w:num w:numId="43">
    <w:abstractNumId w:val="5"/>
  </w:num>
  <w:num w:numId="44">
    <w:abstractNumId w:val="16"/>
  </w:num>
  <w:num w:numId="45">
    <w:abstractNumId w:val="18"/>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1304"/>
  <w:hyphenationZone w:val="420"/>
  <w:displayHorizontalDrawingGridEvery w:val="0"/>
  <w:displayVerticalDrawingGridEvery w:val="0"/>
  <w:doNotUseMarginsForDrawingGridOrigin/>
  <w:noPunctuationKerning/>
  <w:characterSpacingControl w:val="doNotCompress"/>
  <w:hdrShapeDefaults>
    <o:shapedefaults v:ext="edit" spidmax="51202"/>
  </w:hdrShapeDefaults>
  <w:footnotePr>
    <w:footnote w:id="-1"/>
    <w:footnote w:id="0"/>
  </w:footnotePr>
  <w:endnotePr>
    <w:endnote w:id="-1"/>
    <w:endnote w:id="0"/>
  </w:endnotePr>
  <w:compat/>
  <w:rsids>
    <w:rsidRoot w:val="00BD28C8"/>
    <w:rsid w:val="0000139D"/>
    <w:rsid w:val="00002B3B"/>
    <w:rsid w:val="00003848"/>
    <w:rsid w:val="000049D8"/>
    <w:rsid w:val="00005469"/>
    <w:rsid w:val="00006ED8"/>
    <w:rsid w:val="000072F9"/>
    <w:rsid w:val="0001174F"/>
    <w:rsid w:val="00012BEB"/>
    <w:rsid w:val="00013C2E"/>
    <w:rsid w:val="00015B25"/>
    <w:rsid w:val="00016E35"/>
    <w:rsid w:val="00021320"/>
    <w:rsid w:val="00022710"/>
    <w:rsid w:val="00040DE3"/>
    <w:rsid w:val="000421A1"/>
    <w:rsid w:val="0004396C"/>
    <w:rsid w:val="000448B2"/>
    <w:rsid w:val="000449DA"/>
    <w:rsid w:val="00045795"/>
    <w:rsid w:val="00046C5B"/>
    <w:rsid w:val="00047410"/>
    <w:rsid w:val="000515D8"/>
    <w:rsid w:val="00057DF5"/>
    <w:rsid w:val="0006087D"/>
    <w:rsid w:val="00062CB0"/>
    <w:rsid w:val="00062D60"/>
    <w:rsid w:val="00065A14"/>
    <w:rsid w:val="000668A5"/>
    <w:rsid w:val="000700B8"/>
    <w:rsid w:val="0007042D"/>
    <w:rsid w:val="0007274F"/>
    <w:rsid w:val="00072EEE"/>
    <w:rsid w:val="000733F6"/>
    <w:rsid w:val="00073E06"/>
    <w:rsid w:val="00075E14"/>
    <w:rsid w:val="00076BD6"/>
    <w:rsid w:val="0008144A"/>
    <w:rsid w:val="00084608"/>
    <w:rsid w:val="00094062"/>
    <w:rsid w:val="00095608"/>
    <w:rsid w:val="00095AFE"/>
    <w:rsid w:val="00097EB1"/>
    <w:rsid w:val="000A2315"/>
    <w:rsid w:val="000A491E"/>
    <w:rsid w:val="000B5832"/>
    <w:rsid w:val="000B5B4B"/>
    <w:rsid w:val="000C0B1B"/>
    <w:rsid w:val="000C197F"/>
    <w:rsid w:val="000C1A7E"/>
    <w:rsid w:val="000C257B"/>
    <w:rsid w:val="000C25AD"/>
    <w:rsid w:val="000C3547"/>
    <w:rsid w:val="000C3EE1"/>
    <w:rsid w:val="000C4E96"/>
    <w:rsid w:val="000C54DB"/>
    <w:rsid w:val="000C69DA"/>
    <w:rsid w:val="000C6D73"/>
    <w:rsid w:val="000D024E"/>
    <w:rsid w:val="000D0266"/>
    <w:rsid w:val="000D1FA5"/>
    <w:rsid w:val="000D3759"/>
    <w:rsid w:val="000E0F34"/>
    <w:rsid w:val="000E1676"/>
    <w:rsid w:val="000E25B1"/>
    <w:rsid w:val="000E2BEA"/>
    <w:rsid w:val="000E415B"/>
    <w:rsid w:val="000E5298"/>
    <w:rsid w:val="000E5A35"/>
    <w:rsid w:val="000E5BE4"/>
    <w:rsid w:val="000E6B21"/>
    <w:rsid w:val="000F031E"/>
    <w:rsid w:val="000F7004"/>
    <w:rsid w:val="001039A8"/>
    <w:rsid w:val="00103B41"/>
    <w:rsid w:val="00114B12"/>
    <w:rsid w:val="00116587"/>
    <w:rsid w:val="00127804"/>
    <w:rsid w:val="001309AF"/>
    <w:rsid w:val="001310BA"/>
    <w:rsid w:val="001342BB"/>
    <w:rsid w:val="001356B8"/>
    <w:rsid w:val="00141660"/>
    <w:rsid w:val="0014344B"/>
    <w:rsid w:val="00143F8F"/>
    <w:rsid w:val="001443A6"/>
    <w:rsid w:val="00150EAC"/>
    <w:rsid w:val="0015498B"/>
    <w:rsid w:val="00154C71"/>
    <w:rsid w:val="00162887"/>
    <w:rsid w:val="001641F2"/>
    <w:rsid w:val="00164D2D"/>
    <w:rsid w:val="00165337"/>
    <w:rsid w:val="00171818"/>
    <w:rsid w:val="00175917"/>
    <w:rsid w:val="001767E0"/>
    <w:rsid w:val="00180253"/>
    <w:rsid w:val="00181832"/>
    <w:rsid w:val="001864E2"/>
    <w:rsid w:val="00191574"/>
    <w:rsid w:val="001921BA"/>
    <w:rsid w:val="00195398"/>
    <w:rsid w:val="0019566D"/>
    <w:rsid w:val="001A2A4E"/>
    <w:rsid w:val="001A2BD8"/>
    <w:rsid w:val="001A64BD"/>
    <w:rsid w:val="001A7B62"/>
    <w:rsid w:val="001B1312"/>
    <w:rsid w:val="001B29BC"/>
    <w:rsid w:val="001B4FC6"/>
    <w:rsid w:val="001B5B83"/>
    <w:rsid w:val="001C3781"/>
    <w:rsid w:val="001C7DEA"/>
    <w:rsid w:val="001C7ECD"/>
    <w:rsid w:val="001D0112"/>
    <w:rsid w:val="001D2A86"/>
    <w:rsid w:val="001D6AFD"/>
    <w:rsid w:val="001D75BD"/>
    <w:rsid w:val="001D7B48"/>
    <w:rsid w:val="001E16CA"/>
    <w:rsid w:val="001E27C8"/>
    <w:rsid w:val="001E5124"/>
    <w:rsid w:val="001F0307"/>
    <w:rsid w:val="001F3169"/>
    <w:rsid w:val="001F56FD"/>
    <w:rsid w:val="001F5E93"/>
    <w:rsid w:val="00200162"/>
    <w:rsid w:val="002013A2"/>
    <w:rsid w:val="0020305E"/>
    <w:rsid w:val="00204576"/>
    <w:rsid w:val="00211384"/>
    <w:rsid w:val="002119AF"/>
    <w:rsid w:val="00214F7C"/>
    <w:rsid w:val="00216AAA"/>
    <w:rsid w:val="00216D16"/>
    <w:rsid w:val="00216FF2"/>
    <w:rsid w:val="0022048D"/>
    <w:rsid w:val="00223975"/>
    <w:rsid w:val="00233BE1"/>
    <w:rsid w:val="00233E67"/>
    <w:rsid w:val="002355E7"/>
    <w:rsid w:val="00241CA2"/>
    <w:rsid w:val="002447AC"/>
    <w:rsid w:val="002501E5"/>
    <w:rsid w:val="00251A3F"/>
    <w:rsid w:val="00252F2C"/>
    <w:rsid w:val="00256CF0"/>
    <w:rsid w:val="0026161E"/>
    <w:rsid w:val="0026195A"/>
    <w:rsid w:val="00262E69"/>
    <w:rsid w:val="002640F4"/>
    <w:rsid w:val="00264354"/>
    <w:rsid w:val="002666B2"/>
    <w:rsid w:val="002718C7"/>
    <w:rsid w:val="00272401"/>
    <w:rsid w:val="0027517E"/>
    <w:rsid w:val="00276B45"/>
    <w:rsid w:val="00276B57"/>
    <w:rsid w:val="002801C4"/>
    <w:rsid w:val="00287AD5"/>
    <w:rsid w:val="002937DA"/>
    <w:rsid w:val="0029559B"/>
    <w:rsid w:val="002960BA"/>
    <w:rsid w:val="002963F9"/>
    <w:rsid w:val="00297B2E"/>
    <w:rsid w:val="002A13A6"/>
    <w:rsid w:val="002A32B7"/>
    <w:rsid w:val="002A7D5D"/>
    <w:rsid w:val="002B088C"/>
    <w:rsid w:val="002B0EA3"/>
    <w:rsid w:val="002B12D9"/>
    <w:rsid w:val="002B64D5"/>
    <w:rsid w:val="002C1322"/>
    <w:rsid w:val="002C1DA9"/>
    <w:rsid w:val="002C6F47"/>
    <w:rsid w:val="002D0869"/>
    <w:rsid w:val="002D1ADD"/>
    <w:rsid w:val="002D2327"/>
    <w:rsid w:val="002D26C0"/>
    <w:rsid w:val="002D4EF6"/>
    <w:rsid w:val="002D6A24"/>
    <w:rsid w:val="002E02C4"/>
    <w:rsid w:val="002E0CD4"/>
    <w:rsid w:val="002E1E26"/>
    <w:rsid w:val="002E1F07"/>
    <w:rsid w:val="002E5B1A"/>
    <w:rsid w:val="002E5BB3"/>
    <w:rsid w:val="002F00FC"/>
    <w:rsid w:val="002F3B1D"/>
    <w:rsid w:val="002F4B7A"/>
    <w:rsid w:val="002F4FEB"/>
    <w:rsid w:val="002F5A5A"/>
    <w:rsid w:val="0030058F"/>
    <w:rsid w:val="00303556"/>
    <w:rsid w:val="00303DDD"/>
    <w:rsid w:val="00304134"/>
    <w:rsid w:val="00307DE6"/>
    <w:rsid w:val="00312394"/>
    <w:rsid w:val="00316C67"/>
    <w:rsid w:val="00316F35"/>
    <w:rsid w:val="00322B59"/>
    <w:rsid w:val="00324378"/>
    <w:rsid w:val="00325264"/>
    <w:rsid w:val="00325AC0"/>
    <w:rsid w:val="00331905"/>
    <w:rsid w:val="0033228F"/>
    <w:rsid w:val="00332F59"/>
    <w:rsid w:val="0034255E"/>
    <w:rsid w:val="00343C3F"/>
    <w:rsid w:val="00344584"/>
    <w:rsid w:val="00351BE7"/>
    <w:rsid w:val="003527B4"/>
    <w:rsid w:val="00354029"/>
    <w:rsid w:val="003540D1"/>
    <w:rsid w:val="0035721A"/>
    <w:rsid w:val="0036078A"/>
    <w:rsid w:val="0036465F"/>
    <w:rsid w:val="00365344"/>
    <w:rsid w:val="00370F23"/>
    <w:rsid w:val="00370FDE"/>
    <w:rsid w:val="003715C4"/>
    <w:rsid w:val="00374179"/>
    <w:rsid w:val="00376BF2"/>
    <w:rsid w:val="00376C5B"/>
    <w:rsid w:val="00381810"/>
    <w:rsid w:val="00382388"/>
    <w:rsid w:val="003846C3"/>
    <w:rsid w:val="00385724"/>
    <w:rsid w:val="0038681A"/>
    <w:rsid w:val="00396D3A"/>
    <w:rsid w:val="00397845"/>
    <w:rsid w:val="003A354A"/>
    <w:rsid w:val="003A5038"/>
    <w:rsid w:val="003A7313"/>
    <w:rsid w:val="003B3618"/>
    <w:rsid w:val="003C2523"/>
    <w:rsid w:val="003C515B"/>
    <w:rsid w:val="003C5C89"/>
    <w:rsid w:val="003C66FF"/>
    <w:rsid w:val="003C7F92"/>
    <w:rsid w:val="003D0BD9"/>
    <w:rsid w:val="003D1C9F"/>
    <w:rsid w:val="003D2FB9"/>
    <w:rsid w:val="003D73EC"/>
    <w:rsid w:val="003D79CE"/>
    <w:rsid w:val="003E160B"/>
    <w:rsid w:val="003E3785"/>
    <w:rsid w:val="003E5351"/>
    <w:rsid w:val="003E6EF9"/>
    <w:rsid w:val="003F11D8"/>
    <w:rsid w:val="003F11DE"/>
    <w:rsid w:val="003F1FEB"/>
    <w:rsid w:val="003F3B3D"/>
    <w:rsid w:val="003F6CD1"/>
    <w:rsid w:val="0040174D"/>
    <w:rsid w:val="00406C60"/>
    <w:rsid w:val="00410D44"/>
    <w:rsid w:val="00413AB2"/>
    <w:rsid w:val="00415020"/>
    <w:rsid w:val="00422F5E"/>
    <w:rsid w:val="00424953"/>
    <w:rsid w:val="0042647B"/>
    <w:rsid w:val="004352DF"/>
    <w:rsid w:val="00436590"/>
    <w:rsid w:val="00436DE2"/>
    <w:rsid w:val="00441874"/>
    <w:rsid w:val="004427C9"/>
    <w:rsid w:val="00443DDA"/>
    <w:rsid w:val="004459E2"/>
    <w:rsid w:val="00445B69"/>
    <w:rsid w:val="004465A8"/>
    <w:rsid w:val="0044670A"/>
    <w:rsid w:val="004503FB"/>
    <w:rsid w:val="004512EB"/>
    <w:rsid w:val="00453404"/>
    <w:rsid w:val="00455A8B"/>
    <w:rsid w:val="00457D4F"/>
    <w:rsid w:val="004606CB"/>
    <w:rsid w:val="004618FD"/>
    <w:rsid w:val="00461C4C"/>
    <w:rsid w:val="00461E9D"/>
    <w:rsid w:val="0046296A"/>
    <w:rsid w:val="00463241"/>
    <w:rsid w:val="00464014"/>
    <w:rsid w:val="00464C04"/>
    <w:rsid w:val="00464F26"/>
    <w:rsid w:val="004650EE"/>
    <w:rsid w:val="004650FE"/>
    <w:rsid w:val="0046647B"/>
    <w:rsid w:val="004668B4"/>
    <w:rsid w:val="004732AC"/>
    <w:rsid w:val="004752C1"/>
    <w:rsid w:val="00477480"/>
    <w:rsid w:val="0048211F"/>
    <w:rsid w:val="00485D87"/>
    <w:rsid w:val="004916F8"/>
    <w:rsid w:val="00494F14"/>
    <w:rsid w:val="004A008A"/>
    <w:rsid w:val="004A2492"/>
    <w:rsid w:val="004A3F9D"/>
    <w:rsid w:val="004A418B"/>
    <w:rsid w:val="004A5DB9"/>
    <w:rsid w:val="004B015F"/>
    <w:rsid w:val="004B250D"/>
    <w:rsid w:val="004B2A2F"/>
    <w:rsid w:val="004B2F6D"/>
    <w:rsid w:val="004B3960"/>
    <w:rsid w:val="004B54DA"/>
    <w:rsid w:val="004C0566"/>
    <w:rsid w:val="004C1CE3"/>
    <w:rsid w:val="004C3728"/>
    <w:rsid w:val="004C5B84"/>
    <w:rsid w:val="004C5D0D"/>
    <w:rsid w:val="004C7653"/>
    <w:rsid w:val="004D0A0B"/>
    <w:rsid w:val="004D103E"/>
    <w:rsid w:val="004D1FDD"/>
    <w:rsid w:val="004D28DB"/>
    <w:rsid w:val="004D305E"/>
    <w:rsid w:val="004D5D83"/>
    <w:rsid w:val="004D6CA9"/>
    <w:rsid w:val="004E23D7"/>
    <w:rsid w:val="004E3505"/>
    <w:rsid w:val="004E4E5C"/>
    <w:rsid w:val="004F2BD8"/>
    <w:rsid w:val="004F5E72"/>
    <w:rsid w:val="004F7810"/>
    <w:rsid w:val="00500E1C"/>
    <w:rsid w:val="00503000"/>
    <w:rsid w:val="00507A55"/>
    <w:rsid w:val="005108B0"/>
    <w:rsid w:val="00510AEC"/>
    <w:rsid w:val="00511B00"/>
    <w:rsid w:val="005178DE"/>
    <w:rsid w:val="00521FCE"/>
    <w:rsid w:val="00524987"/>
    <w:rsid w:val="0053506A"/>
    <w:rsid w:val="0053574C"/>
    <w:rsid w:val="0054114A"/>
    <w:rsid w:val="005427F7"/>
    <w:rsid w:val="00543C9F"/>
    <w:rsid w:val="00546EF5"/>
    <w:rsid w:val="00547C57"/>
    <w:rsid w:val="005517DB"/>
    <w:rsid w:val="00557641"/>
    <w:rsid w:val="00557860"/>
    <w:rsid w:val="005646EC"/>
    <w:rsid w:val="005652E2"/>
    <w:rsid w:val="005661AF"/>
    <w:rsid w:val="0056629B"/>
    <w:rsid w:val="00566310"/>
    <w:rsid w:val="005677B8"/>
    <w:rsid w:val="0057295B"/>
    <w:rsid w:val="00576059"/>
    <w:rsid w:val="0057760D"/>
    <w:rsid w:val="0058199B"/>
    <w:rsid w:val="0058444E"/>
    <w:rsid w:val="005844D3"/>
    <w:rsid w:val="005866F8"/>
    <w:rsid w:val="00590519"/>
    <w:rsid w:val="00591822"/>
    <w:rsid w:val="005920E1"/>
    <w:rsid w:val="0059386F"/>
    <w:rsid w:val="00594B37"/>
    <w:rsid w:val="00596C37"/>
    <w:rsid w:val="005A0988"/>
    <w:rsid w:val="005A1F02"/>
    <w:rsid w:val="005A360F"/>
    <w:rsid w:val="005A6C05"/>
    <w:rsid w:val="005A6E25"/>
    <w:rsid w:val="005A7AD2"/>
    <w:rsid w:val="005B0E15"/>
    <w:rsid w:val="005C30CB"/>
    <w:rsid w:val="005C4729"/>
    <w:rsid w:val="005C5BD8"/>
    <w:rsid w:val="005D008C"/>
    <w:rsid w:val="005D269C"/>
    <w:rsid w:val="005D2780"/>
    <w:rsid w:val="005D27E8"/>
    <w:rsid w:val="005D3F0B"/>
    <w:rsid w:val="005D59FE"/>
    <w:rsid w:val="005D7393"/>
    <w:rsid w:val="005E0849"/>
    <w:rsid w:val="005E29FA"/>
    <w:rsid w:val="005E4C65"/>
    <w:rsid w:val="005E4EA0"/>
    <w:rsid w:val="005E5B8B"/>
    <w:rsid w:val="005F36B8"/>
    <w:rsid w:val="005F3DF7"/>
    <w:rsid w:val="005F560C"/>
    <w:rsid w:val="005F604A"/>
    <w:rsid w:val="00602B34"/>
    <w:rsid w:val="00603271"/>
    <w:rsid w:val="0060331D"/>
    <w:rsid w:val="006038EE"/>
    <w:rsid w:val="00604E41"/>
    <w:rsid w:val="00606036"/>
    <w:rsid w:val="00606404"/>
    <w:rsid w:val="00606C01"/>
    <w:rsid w:val="00607EC9"/>
    <w:rsid w:val="006106DC"/>
    <w:rsid w:val="00611C30"/>
    <w:rsid w:val="00611FD7"/>
    <w:rsid w:val="00614047"/>
    <w:rsid w:val="006154DE"/>
    <w:rsid w:val="00615EAE"/>
    <w:rsid w:val="0061644B"/>
    <w:rsid w:val="006204C0"/>
    <w:rsid w:val="00621C82"/>
    <w:rsid w:val="006231E6"/>
    <w:rsid w:val="00623AD0"/>
    <w:rsid w:val="00630B38"/>
    <w:rsid w:val="00634176"/>
    <w:rsid w:val="00640009"/>
    <w:rsid w:val="00641E2F"/>
    <w:rsid w:val="006437E3"/>
    <w:rsid w:val="00644713"/>
    <w:rsid w:val="00647AA7"/>
    <w:rsid w:val="00650F77"/>
    <w:rsid w:val="00652917"/>
    <w:rsid w:val="00655892"/>
    <w:rsid w:val="00656BBE"/>
    <w:rsid w:val="006570F4"/>
    <w:rsid w:val="006612B5"/>
    <w:rsid w:val="00661615"/>
    <w:rsid w:val="00661F28"/>
    <w:rsid w:val="00662895"/>
    <w:rsid w:val="00663AD6"/>
    <w:rsid w:val="00663D75"/>
    <w:rsid w:val="006643BB"/>
    <w:rsid w:val="00664DA3"/>
    <w:rsid w:val="006657CC"/>
    <w:rsid w:val="00674A4D"/>
    <w:rsid w:val="00675B9F"/>
    <w:rsid w:val="006859DD"/>
    <w:rsid w:val="00686F33"/>
    <w:rsid w:val="00686FB7"/>
    <w:rsid w:val="0068776E"/>
    <w:rsid w:val="006920C1"/>
    <w:rsid w:val="00692DA5"/>
    <w:rsid w:val="00693B7D"/>
    <w:rsid w:val="00695C37"/>
    <w:rsid w:val="006A0007"/>
    <w:rsid w:val="006A0D14"/>
    <w:rsid w:val="006A107F"/>
    <w:rsid w:val="006A4EB2"/>
    <w:rsid w:val="006A615C"/>
    <w:rsid w:val="006A6569"/>
    <w:rsid w:val="006B02F3"/>
    <w:rsid w:val="006B1486"/>
    <w:rsid w:val="006B210D"/>
    <w:rsid w:val="006B67A5"/>
    <w:rsid w:val="006B75BA"/>
    <w:rsid w:val="006C0C9D"/>
    <w:rsid w:val="006C1B4A"/>
    <w:rsid w:val="006C292C"/>
    <w:rsid w:val="006C2D19"/>
    <w:rsid w:val="006C56A3"/>
    <w:rsid w:val="006C790E"/>
    <w:rsid w:val="006C7C57"/>
    <w:rsid w:val="006D1C6C"/>
    <w:rsid w:val="006D436A"/>
    <w:rsid w:val="006D56FE"/>
    <w:rsid w:val="006E0B87"/>
    <w:rsid w:val="006E0F57"/>
    <w:rsid w:val="006E2164"/>
    <w:rsid w:val="006F1F77"/>
    <w:rsid w:val="006F49F2"/>
    <w:rsid w:val="006F4C71"/>
    <w:rsid w:val="006F4F0C"/>
    <w:rsid w:val="006F6A9A"/>
    <w:rsid w:val="0070195C"/>
    <w:rsid w:val="0070377B"/>
    <w:rsid w:val="00703F29"/>
    <w:rsid w:val="007049A6"/>
    <w:rsid w:val="00704ABB"/>
    <w:rsid w:val="00706DF3"/>
    <w:rsid w:val="007119C9"/>
    <w:rsid w:val="007175B0"/>
    <w:rsid w:val="00721348"/>
    <w:rsid w:val="00723574"/>
    <w:rsid w:val="007314CF"/>
    <w:rsid w:val="0073440E"/>
    <w:rsid w:val="007358DA"/>
    <w:rsid w:val="0073642B"/>
    <w:rsid w:val="00737DE6"/>
    <w:rsid w:val="0074036B"/>
    <w:rsid w:val="00741E80"/>
    <w:rsid w:val="00742565"/>
    <w:rsid w:val="00742AD8"/>
    <w:rsid w:val="0074440B"/>
    <w:rsid w:val="00745426"/>
    <w:rsid w:val="00746313"/>
    <w:rsid w:val="00754762"/>
    <w:rsid w:val="00754DF9"/>
    <w:rsid w:val="007552B4"/>
    <w:rsid w:val="0075560E"/>
    <w:rsid w:val="00757130"/>
    <w:rsid w:val="00762665"/>
    <w:rsid w:val="0076281C"/>
    <w:rsid w:val="00764138"/>
    <w:rsid w:val="00765A82"/>
    <w:rsid w:val="00766B17"/>
    <w:rsid w:val="00767726"/>
    <w:rsid w:val="00767B5B"/>
    <w:rsid w:val="0077747E"/>
    <w:rsid w:val="007779AB"/>
    <w:rsid w:val="00780DD9"/>
    <w:rsid w:val="00790666"/>
    <w:rsid w:val="00790771"/>
    <w:rsid w:val="00790ABA"/>
    <w:rsid w:val="0079263B"/>
    <w:rsid w:val="007A0936"/>
    <w:rsid w:val="007A13CF"/>
    <w:rsid w:val="007A524D"/>
    <w:rsid w:val="007A5B58"/>
    <w:rsid w:val="007A60AA"/>
    <w:rsid w:val="007A65B2"/>
    <w:rsid w:val="007A6D50"/>
    <w:rsid w:val="007B05FD"/>
    <w:rsid w:val="007B09D6"/>
    <w:rsid w:val="007B2888"/>
    <w:rsid w:val="007B6D1E"/>
    <w:rsid w:val="007B7A22"/>
    <w:rsid w:val="007C2FB0"/>
    <w:rsid w:val="007C38D9"/>
    <w:rsid w:val="007C5D7E"/>
    <w:rsid w:val="007C64C3"/>
    <w:rsid w:val="007D112C"/>
    <w:rsid w:val="007D112F"/>
    <w:rsid w:val="007D2C59"/>
    <w:rsid w:val="007D44DB"/>
    <w:rsid w:val="007E00F5"/>
    <w:rsid w:val="007E1E31"/>
    <w:rsid w:val="007E4DBC"/>
    <w:rsid w:val="007E5742"/>
    <w:rsid w:val="007E77C8"/>
    <w:rsid w:val="007E7F97"/>
    <w:rsid w:val="007F2F1D"/>
    <w:rsid w:val="007F35E3"/>
    <w:rsid w:val="007F3749"/>
    <w:rsid w:val="007F75A6"/>
    <w:rsid w:val="00800405"/>
    <w:rsid w:val="00802041"/>
    <w:rsid w:val="008030AD"/>
    <w:rsid w:val="00803997"/>
    <w:rsid w:val="00803B40"/>
    <w:rsid w:val="00804B24"/>
    <w:rsid w:val="00805DAB"/>
    <w:rsid w:val="00806EE1"/>
    <w:rsid w:val="00810EB1"/>
    <w:rsid w:val="00813509"/>
    <w:rsid w:val="00814F92"/>
    <w:rsid w:val="0081578F"/>
    <w:rsid w:val="00816C56"/>
    <w:rsid w:val="008219A3"/>
    <w:rsid w:val="0082306C"/>
    <w:rsid w:val="00826CF9"/>
    <w:rsid w:val="0082725F"/>
    <w:rsid w:val="00827710"/>
    <w:rsid w:val="00830338"/>
    <w:rsid w:val="00832244"/>
    <w:rsid w:val="00835F9F"/>
    <w:rsid w:val="008421C7"/>
    <w:rsid w:val="00843A8D"/>
    <w:rsid w:val="008450C5"/>
    <w:rsid w:val="00845A64"/>
    <w:rsid w:val="00847CE5"/>
    <w:rsid w:val="00847F38"/>
    <w:rsid w:val="008512DA"/>
    <w:rsid w:val="0085289D"/>
    <w:rsid w:val="00855C6B"/>
    <w:rsid w:val="00857892"/>
    <w:rsid w:val="00863330"/>
    <w:rsid w:val="00864B40"/>
    <w:rsid w:val="0086769F"/>
    <w:rsid w:val="008760F4"/>
    <w:rsid w:val="00876E22"/>
    <w:rsid w:val="00884A38"/>
    <w:rsid w:val="00886DE1"/>
    <w:rsid w:val="008870E4"/>
    <w:rsid w:val="00887AFC"/>
    <w:rsid w:val="008915B4"/>
    <w:rsid w:val="00893917"/>
    <w:rsid w:val="00894D0D"/>
    <w:rsid w:val="00897123"/>
    <w:rsid w:val="00897CD2"/>
    <w:rsid w:val="008A208E"/>
    <w:rsid w:val="008A35AE"/>
    <w:rsid w:val="008A3C40"/>
    <w:rsid w:val="008A4615"/>
    <w:rsid w:val="008A4F27"/>
    <w:rsid w:val="008A5CBC"/>
    <w:rsid w:val="008A78C5"/>
    <w:rsid w:val="008B1838"/>
    <w:rsid w:val="008B663E"/>
    <w:rsid w:val="008B67B1"/>
    <w:rsid w:val="008B67E8"/>
    <w:rsid w:val="008C18F7"/>
    <w:rsid w:val="008C20EC"/>
    <w:rsid w:val="008C282D"/>
    <w:rsid w:val="008D28B1"/>
    <w:rsid w:val="008D5A47"/>
    <w:rsid w:val="008E127D"/>
    <w:rsid w:val="008E1392"/>
    <w:rsid w:val="008E44AB"/>
    <w:rsid w:val="008E58E2"/>
    <w:rsid w:val="008E58ED"/>
    <w:rsid w:val="008E61E8"/>
    <w:rsid w:val="008F0318"/>
    <w:rsid w:val="008F0499"/>
    <w:rsid w:val="008F0953"/>
    <w:rsid w:val="008F1C0A"/>
    <w:rsid w:val="008F3607"/>
    <w:rsid w:val="008F553D"/>
    <w:rsid w:val="008F5BF3"/>
    <w:rsid w:val="008F7589"/>
    <w:rsid w:val="008F777F"/>
    <w:rsid w:val="008F77BE"/>
    <w:rsid w:val="008F7E18"/>
    <w:rsid w:val="00903691"/>
    <w:rsid w:val="00905967"/>
    <w:rsid w:val="009063D1"/>
    <w:rsid w:val="00913693"/>
    <w:rsid w:val="00917178"/>
    <w:rsid w:val="00917583"/>
    <w:rsid w:val="009212AF"/>
    <w:rsid w:val="0092256A"/>
    <w:rsid w:val="00922EA8"/>
    <w:rsid w:val="00925497"/>
    <w:rsid w:val="009274DF"/>
    <w:rsid w:val="00930A3C"/>
    <w:rsid w:val="00932094"/>
    <w:rsid w:val="00934FA0"/>
    <w:rsid w:val="009353E2"/>
    <w:rsid w:val="00937CE1"/>
    <w:rsid w:val="009407EF"/>
    <w:rsid w:val="009411FB"/>
    <w:rsid w:val="00941441"/>
    <w:rsid w:val="00941BEB"/>
    <w:rsid w:val="00942385"/>
    <w:rsid w:val="0094285C"/>
    <w:rsid w:val="0094441B"/>
    <w:rsid w:val="00944881"/>
    <w:rsid w:val="00945A24"/>
    <w:rsid w:val="0094654E"/>
    <w:rsid w:val="00946AC4"/>
    <w:rsid w:val="009471F3"/>
    <w:rsid w:val="0095054A"/>
    <w:rsid w:val="00956C84"/>
    <w:rsid w:val="009603D6"/>
    <w:rsid w:val="0096094A"/>
    <w:rsid w:val="00960D20"/>
    <w:rsid w:val="00961708"/>
    <w:rsid w:val="00961A62"/>
    <w:rsid w:val="00963749"/>
    <w:rsid w:val="0096554B"/>
    <w:rsid w:val="00975497"/>
    <w:rsid w:val="00976329"/>
    <w:rsid w:val="00976633"/>
    <w:rsid w:val="00982359"/>
    <w:rsid w:val="0098261E"/>
    <w:rsid w:val="00984B89"/>
    <w:rsid w:val="00990157"/>
    <w:rsid w:val="009909D7"/>
    <w:rsid w:val="00995822"/>
    <w:rsid w:val="009A0C11"/>
    <w:rsid w:val="009A0E4E"/>
    <w:rsid w:val="009A2FF2"/>
    <w:rsid w:val="009A4593"/>
    <w:rsid w:val="009A55FA"/>
    <w:rsid w:val="009B05BC"/>
    <w:rsid w:val="009B0AB6"/>
    <w:rsid w:val="009B1639"/>
    <w:rsid w:val="009B1E4B"/>
    <w:rsid w:val="009B6F62"/>
    <w:rsid w:val="009B70E1"/>
    <w:rsid w:val="009C06A9"/>
    <w:rsid w:val="009C08CD"/>
    <w:rsid w:val="009C0DCB"/>
    <w:rsid w:val="009C40FF"/>
    <w:rsid w:val="009C4847"/>
    <w:rsid w:val="009C48B3"/>
    <w:rsid w:val="009C6A13"/>
    <w:rsid w:val="009E052C"/>
    <w:rsid w:val="009E5AEA"/>
    <w:rsid w:val="009E6854"/>
    <w:rsid w:val="009F1627"/>
    <w:rsid w:val="009F2028"/>
    <w:rsid w:val="009F3DC6"/>
    <w:rsid w:val="009F4673"/>
    <w:rsid w:val="009F7D9D"/>
    <w:rsid w:val="00A046E5"/>
    <w:rsid w:val="00A04A8E"/>
    <w:rsid w:val="00A104DA"/>
    <w:rsid w:val="00A1526A"/>
    <w:rsid w:val="00A16650"/>
    <w:rsid w:val="00A16E9C"/>
    <w:rsid w:val="00A2063A"/>
    <w:rsid w:val="00A226A9"/>
    <w:rsid w:val="00A23B80"/>
    <w:rsid w:val="00A23D55"/>
    <w:rsid w:val="00A245CF"/>
    <w:rsid w:val="00A2768D"/>
    <w:rsid w:val="00A36A66"/>
    <w:rsid w:val="00A409E7"/>
    <w:rsid w:val="00A416FD"/>
    <w:rsid w:val="00A442D2"/>
    <w:rsid w:val="00A44EE6"/>
    <w:rsid w:val="00A517D2"/>
    <w:rsid w:val="00A5542A"/>
    <w:rsid w:val="00A60A1F"/>
    <w:rsid w:val="00A62003"/>
    <w:rsid w:val="00A62187"/>
    <w:rsid w:val="00A67E91"/>
    <w:rsid w:val="00A7388E"/>
    <w:rsid w:val="00A75786"/>
    <w:rsid w:val="00A76296"/>
    <w:rsid w:val="00A762FE"/>
    <w:rsid w:val="00A77134"/>
    <w:rsid w:val="00A81E78"/>
    <w:rsid w:val="00A83372"/>
    <w:rsid w:val="00A8367A"/>
    <w:rsid w:val="00A85FBB"/>
    <w:rsid w:val="00A91958"/>
    <w:rsid w:val="00A91D0E"/>
    <w:rsid w:val="00A957AF"/>
    <w:rsid w:val="00AA1D2F"/>
    <w:rsid w:val="00AA6A69"/>
    <w:rsid w:val="00AB1FF5"/>
    <w:rsid w:val="00AB3DBD"/>
    <w:rsid w:val="00AB3FC5"/>
    <w:rsid w:val="00AB5A60"/>
    <w:rsid w:val="00AB7F78"/>
    <w:rsid w:val="00AC0949"/>
    <w:rsid w:val="00AC0C30"/>
    <w:rsid w:val="00AC301A"/>
    <w:rsid w:val="00AC7401"/>
    <w:rsid w:val="00AD2537"/>
    <w:rsid w:val="00AD561C"/>
    <w:rsid w:val="00AD7112"/>
    <w:rsid w:val="00AD7821"/>
    <w:rsid w:val="00AE20B2"/>
    <w:rsid w:val="00AE2FF9"/>
    <w:rsid w:val="00AE3C4B"/>
    <w:rsid w:val="00AF0A5E"/>
    <w:rsid w:val="00AF3886"/>
    <w:rsid w:val="00AF6D0E"/>
    <w:rsid w:val="00B00F9F"/>
    <w:rsid w:val="00B032BB"/>
    <w:rsid w:val="00B03AE5"/>
    <w:rsid w:val="00B05650"/>
    <w:rsid w:val="00B1051B"/>
    <w:rsid w:val="00B117AD"/>
    <w:rsid w:val="00B1262D"/>
    <w:rsid w:val="00B12695"/>
    <w:rsid w:val="00B1575A"/>
    <w:rsid w:val="00B172DC"/>
    <w:rsid w:val="00B20FF5"/>
    <w:rsid w:val="00B21B3E"/>
    <w:rsid w:val="00B23BEA"/>
    <w:rsid w:val="00B30F08"/>
    <w:rsid w:val="00B318FF"/>
    <w:rsid w:val="00B3391C"/>
    <w:rsid w:val="00B3665E"/>
    <w:rsid w:val="00B36898"/>
    <w:rsid w:val="00B4216A"/>
    <w:rsid w:val="00B42D81"/>
    <w:rsid w:val="00B42DD5"/>
    <w:rsid w:val="00B43232"/>
    <w:rsid w:val="00B4410E"/>
    <w:rsid w:val="00B46C85"/>
    <w:rsid w:val="00B478BE"/>
    <w:rsid w:val="00B47B00"/>
    <w:rsid w:val="00B53622"/>
    <w:rsid w:val="00B53742"/>
    <w:rsid w:val="00B56940"/>
    <w:rsid w:val="00B625F2"/>
    <w:rsid w:val="00B64389"/>
    <w:rsid w:val="00B66002"/>
    <w:rsid w:val="00B7056A"/>
    <w:rsid w:val="00B73DEB"/>
    <w:rsid w:val="00B91B36"/>
    <w:rsid w:val="00B93325"/>
    <w:rsid w:val="00B94791"/>
    <w:rsid w:val="00B95AC2"/>
    <w:rsid w:val="00B97C65"/>
    <w:rsid w:val="00B97EF7"/>
    <w:rsid w:val="00BA16E5"/>
    <w:rsid w:val="00BA1EA7"/>
    <w:rsid w:val="00BA449E"/>
    <w:rsid w:val="00BA67CE"/>
    <w:rsid w:val="00BA73C0"/>
    <w:rsid w:val="00BA799C"/>
    <w:rsid w:val="00BA7BA9"/>
    <w:rsid w:val="00BB1753"/>
    <w:rsid w:val="00BB4BDC"/>
    <w:rsid w:val="00BC2FAC"/>
    <w:rsid w:val="00BC4A6D"/>
    <w:rsid w:val="00BC6B77"/>
    <w:rsid w:val="00BC71E1"/>
    <w:rsid w:val="00BC7D1F"/>
    <w:rsid w:val="00BD28C8"/>
    <w:rsid w:val="00BD2E50"/>
    <w:rsid w:val="00BD68F5"/>
    <w:rsid w:val="00BE04CE"/>
    <w:rsid w:val="00BE1C6F"/>
    <w:rsid w:val="00BE2726"/>
    <w:rsid w:val="00BE31EC"/>
    <w:rsid w:val="00BE394C"/>
    <w:rsid w:val="00BE6F53"/>
    <w:rsid w:val="00BE7AF0"/>
    <w:rsid w:val="00BF03E7"/>
    <w:rsid w:val="00BF0DD3"/>
    <w:rsid w:val="00BF20DB"/>
    <w:rsid w:val="00BF320C"/>
    <w:rsid w:val="00BF484C"/>
    <w:rsid w:val="00BF5F81"/>
    <w:rsid w:val="00BF6C96"/>
    <w:rsid w:val="00BF7C94"/>
    <w:rsid w:val="00C03D12"/>
    <w:rsid w:val="00C138E1"/>
    <w:rsid w:val="00C14A3D"/>
    <w:rsid w:val="00C16129"/>
    <w:rsid w:val="00C1623C"/>
    <w:rsid w:val="00C169AC"/>
    <w:rsid w:val="00C17ECD"/>
    <w:rsid w:val="00C2293B"/>
    <w:rsid w:val="00C23159"/>
    <w:rsid w:val="00C23463"/>
    <w:rsid w:val="00C26760"/>
    <w:rsid w:val="00C30845"/>
    <w:rsid w:val="00C30F91"/>
    <w:rsid w:val="00C34094"/>
    <w:rsid w:val="00C355BC"/>
    <w:rsid w:val="00C35B83"/>
    <w:rsid w:val="00C35C5B"/>
    <w:rsid w:val="00C3627B"/>
    <w:rsid w:val="00C370B9"/>
    <w:rsid w:val="00C435F1"/>
    <w:rsid w:val="00C43F63"/>
    <w:rsid w:val="00C44281"/>
    <w:rsid w:val="00C538F5"/>
    <w:rsid w:val="00C57D8A"/>
    <w:rsid w:val="00C60994"/>
    <w:rsid w:val="00C63062"/>
    <w:rsid w:val="00C64C45"/>
    <w:rsid w:val="00C65C4B"/>
    <w:rsid w:val="00C67866"/>
    <w:rsid w:val="00C67BD5"/>
    <w:rsid w:val="00C70401"/>
    <w:rsid w:val="00C735EA"/>
    <w:rsid w:val="00C77594"/>
    <w:rsid w:val="00C81128"/>
    <w:rsid w:val="00C84089"/>
    <w:rsid w:val="00C84E4C"/>
    <w:rsid w:val="00C8501A"/>
    <w:rsid w:val="00C85B6A"/>
    <w:rsid w:val="00C8631A"/>
    <w:rsid w:val="00C90856"/>
    <w:rsid w:val="00C9278F"/>
    <w:rsid w:val="00C93D10"/>
    <w:rsid w:val="00C93D64"/>
    <w:rsid w:val="00C94534"/>
    <w:rsid w:val="00C97B99"/>
    <w:rsid w:val="00CA5754"/>
    <w:rsid w:val="00CA6DAD"/>
    <w:rsid w:val="00CB0A71"/>
    <w:rsid w:val="00CB1713"/>
    <w:rsid w:val="00CB190F"/>
    <w:rsid w:val="00CB5DC8"/>
    <w:rsid w:val="00CB6D62"/>
    <w:rsid w:val="00CC0964"/>
    <w:rsid w:val="00CC0BBA"/>
    <w:rsid w:val="00CC3D2E"/>
    <w:rsid w:val="00CC5599"/>
    <w:rsid w:val="00CC7CA9"/>
    <w:rsid w:val="00CD283F"/>
    <w:rsid w:val="00CD3938"/>
    <w:rsid w:val="00CD5860"/>
    <w:rsid w:val="00CE0700"/>
    <w:rsid w:val="00CE15B2"/>
    <w:rsid w:val="00CE4669"/>
    <w:rsid w:val="00CE4DFA"/>
    <w:rsid w:val="00CE5D13"/>
    <w:rsid w:val="00CE7089"/>
    <w:rsid w:val="00CF536C"/>
    <w:rsid w:val="00CF63AB"/>
    <w:rsid w:val="00D002B4"/>
    <w:rsid w:val="00D0229B"/>
    <w:rsid w:val="00D067AD"/>
    <w:rsid w:val="00D067F3"/>
    <w:rsid w:val="00D06EA0"/>
    <w:rsid w:val="00D121E3"/>
    <w:rsid w:val="00D1236F"/>
    <w:rsid w:val="00D15DAA"/>
    <w:rsid w:val="00D16534"/>
    <w:rsid w:val="00D20B5A"/>
    <w:rsid w:val="00D210E4"/>
    <w:rsid w:val="00D3566C"/>
    <w:rsid w:val="00D3595C"/>
    <w:rsid w:val="00D37A58"/>
    <w:rsid w:val="00D410CB"/>
    <w:rsid w:val="00D44167"/>
    <w:rsid w:val="00D468E0"/>
    <w:rsid w:val="00D514A2"/>
    <w:rsid w:val="00D52699"/>
    <w:rsid w:val="00D53D8C"/>
    <w:rsid w:val="00D639C6"/>
    <w:rsid w:val="00D64467"/>
    <w:rsid w:val="00D64C88"/>
    <w:rsid w:val="00D71697"/>
    <w:rsid w:val="00D71812"/>
    <w:rsid w:val="00D72336"/>
    <w:rsid w:val="00D811AE"/>
    <w:rsid w:val="00D812A7"/>
    <w:rsid w:val="00D8133A"/>
    <w:rsid w:val="00D81F51"/>
    <w:rsid w:val="00D860B0"/>
    <w:rsid w:val="00D86D12"/>
    <w:rsid w:val="00D87483"/>
    <w:rsid w:val="00D90C19"/>
    <w:rsid w:val="00D90C28"/>
    <w:rsid w:val="00D9204E"/>
    <w:rsid w:val="00D93D03"/>
    <w:rsid w:val="00D94463"/>
    <w:rsid w:val="00D957B1"/>
    <w:rsid w:val="00DA061F"/>
    <w:rsid w:val="00DA2C3C"/>
    <w:rsid w:val="00DA40ED"/>
    <w:rsid w:val="00DA4641"/>
    <w:rsid w:val="00DB2FD8"/>
    <w:rsid w:val="00DB3E25"/>
    <w:rsid w:val="00DB52C9"/>
    <w:rsid w:val="00DB64C4"/>
    <w:rsid w:val="00DC2D75"/>
    <w:rsid w:val="00DC6CA6"/>
    <w:rsid w:val="00DD251F"/>
    <w:rsid w:val="00DD2FB4"/>
    <w:rsid w:val="00DD430A"/>
    <w:rsid w:val="00DD50A2"/>
    <w:rsid w:val="00DD5B9B"/>
    <w:rsid w:val="00DD5D5C"/>
    <w:rsid w:val="00DE00E4"/>
    <w:rsid w:val="00DE151C"/>
    <w:rsid w:val="00DE2346"/>
    <w:rsid w:val="00DE455E"/>
    <w:rsid w:val="00DE6321"/>
    <w:rsid w:val="00DE6E2A"/>
    <w:rsid w:val="00DF03E2"/>
    <w:rsid w:val="00DF2115"/>
    <w:rsid w:val="00DF247E"/>
    <w:rsid w:val="00DF2F29"/>
    <w:rsid w:val="00DF4420"/>
    <w:rsid w:val="00DF4A05"/>
    <w:rsid w:val="00DF5B7F"/>
    <w:rsid w:val="00DF6618"/>
    <w:rsid w:val="00E005BC"/>
    <w:rsid w:val="00E007B6"/>
    <w:rsid w:val="00E021B3"/>
    <w:rsid w:val="00E0235A"/>
    <w:rsid w:val="00E02D48"/>
    <w:rsid w:val="00E04C1F"/>
    <w:rsid w:val="00E12A22"/>
    <w:rsid w:val="00E1473E"/>
    <w:rsid w:val="00E20646"/>
    <w:rsid w:val="00E21A97"/>
    <w:rsid w:val="00E22E80"/>
    <w:rsid w:val="00E24F48"/>
    <w:rsid w:val="00E251EE"/>
    <w:rsid w:val="00E30E8A"/>
    <w:rsid w:val="00E35E51"/>
    <w:rsid w:val="00E36873"/>
    <w:rsid w:val="00E37CFC"/>
    <w:rsid w:val="00E41044"/>
    <w:rsid w:val="00E42C61"/>
    <w:rsid w:val="00E443F3"/>
    <w:rsid w:val="00E4526D"/>
    <w:rsid w:val="00E5105A"/>
    <w:rsid w:val="00E51485"/>
    <w:rsid w:val="00E5635C"/>
    <w:rsid w:val="00E57E21"/>
    <w:rsid w:val="00E670FE"/>
    <w:rsid w:val="00E7184A"/>
    <w:rsid w:val="00E7251C"/>
    <w:rsid w:val="00E7591E"/>
    <w:rsid w:val="00E822BB"/>
    <w:rsid w:val="00E82369"/>
    <w:rsid w:val="00E82E37"/>
    <w:rsid w:val="00E8507E"/>
    <w:rsid w:val="00E87C13"/>
    <w:rsid w:val="00E87CAF"/>
    <w:rsid w:val="00E916FA"/>
    <w:rsid w:val="00E95CD4"/>
    <w:rsid w:val="00E964F5"/>
    <w:rsid w:val="00E97449"/>
    <w:rsid w:val="00E97895"/>
    <w:rsid w:val="00EA0093"/>
    <w:rsid w:val="00EA2986"/>
    <w:rsid w:val="00EA2FD7"/>
    <w:rsid w:val="00EA3777"/>
    <w:rsid w:val="00EB07E2"/>
    <w:rsid w:val="00EB1714"/>
    <w:rsid w:val="00EB1B98"/>
    <w:rsid w:val="00EB347A"/>
    <w:rsid w:val="00EB3605"/>
    <w:rsid w:val="00EB4269"/>
    <w:rsid w:val="00EB50ED"/>
    <w:rsid w:val="00EB6052"/>
    <w:rsid w:val="00EB67D4"/>
    <w:rsid w:val="00EB722E"/>
    <w:rsid w:val="00EB79F0"/>
    <w:rsid w:val="00EC151B"/>
    <w:rsid w:val="00EC3BCC"/>
    <w:rsid w:val="00EC4695"/>
    <w:rsid w:val="00EC55D8"/>
    <w:rsid w:val="00EC6113"/>
    <w:rsid w:val="00ED08CB"/>
    <w:rsid w:val="00ED0AE4"/>
    <w:rsid w:val="00ED3DD8"/>
    <w:rsid w:val="00ED3F9B"/>
    <w:rsid w:val="00ED6E59"/>
    <w:rsid w:val="00EE035F"/>
    <w:rsid w:val="00EE07EA"/>
    <w:rsid w:val="00EE146D"/>
    <w:rsid w:val="00EE2765"/>
    <w:rsid w:val="00EE4DA5"/>
    <w:rsid w:val="00EE6682"/>
    <w:rsid w:val="00EE76D0"/>
    <w:rsid w:val="00EE7A47"/>
    <w:rsid w:val="00EF081F"/>
    <w:rsid w:val="00EF1DA2"/>
    <w:rsid w:val="00EF5230"/>
    <w:rsid w:val="00EF707E"/>
    <w:rsid w:val="00F04F35"/>
    <w:rsid w:val="00F05A32"/>
    <w:rsid w:val="00F11975"/>
    <w:rsid w:val="00F1338C"/>
    <w:rsid w:val="00F136B8"/>
    <w:rsid w:val="00F155EC"/>
    <w:rsid w:val="00F15BC5"/>
    <w:rsid w:val="00F179E4"/>
    <w:rsid w:val="00F20EE7"/>
    <w:rsid w:val="00F239F7"/>
    <w:rsid w:val="00F23CA4"/>
    <w:rsid w:val="00F23DE3"/>
    <w:rsid w:val="00F271C6"/>
    <w:rsid w:val="00F30BFF"/>
    <w:rsid w:val="00F32F7B"/>
    <w:rsid w:val="00F36372"/>
    <w:rsid w:val="00F366D6"/>
    <w:rsid w:val="00F37866"/>
    <w:rsid w:val="00F400F8"/>
    <w:rsid w:val="00F42849"/>
    <w:rsid w:val="00F43C36"/>
    <w:rsid w:val="00F4602E"/>
    <w:rsid w:val="00F46755"/>
    <w:rsid w:val="00F50B0B"/>
    <w:rsid w:val="00F52EA2"/>
    <w:rsid w:val="00F53F59"/>
    <w:rsid w:val="00F61E04"/>
    <w:rsid w:val="00F6239A"/>
    <w:rsid w:val="00F65A5D"/>
    <w:rsid w:val="00F71153"/>
    <w:rsid w:val="00F71FE5"/>
    <w:rsid w:val="00F723E2"/>
    <w:rsid w:val="00F75492"/>
    <w:rsid w:val="00F77FF0"/>
    <w:rsid w:val="00F81104"/>
    <w:rsid w:val="00F81D84"/>
    <w:rsid w:val="00F85CFA"/>
    <w:rsid w:val="00F87BC1"/>
    <w:rsid w:val="00F91321"/>
    <w:rsid w:val="00F91E17"/>
    <w:rsid w:val="00F942A9"/>
    <w:rsid w:val="00F94628"/>
    <w:rsid w:val="00FA219E"/>
    <w:rsid w:val="00FA2F3B"/>
    <w:rsid w:val="00FA3311"/>
    <w:rsid w:val="00FA7F36"/>
    <w:rsid w:val="00FB442F"/>
    <w:rsid w:val="00FB45D5"/>
    <w:rsid w:val="00FB560C"/>
    <w:rsid w:val="00FB5CA1"/>
    <w:rsid w:val="00FC1387"/>
    <w:rsid w:val="00FC230F"/>
    <w:rsid w:val="00FC6DBA"/>
    <w:rsid w:val="00FD2E0C"/>
    <w:rsid w:val="00FD64AC"/>
    <w:rsid w:val="00FD783F"/>
    <w:rsid w:val="00FE32A4"/>
    <w:rsid w:val="00FE7118"/>
    <w:rsid w:val="00FE71A8"/>
    <w:rsid w:val="00FE74E2"/>
    <w:rsid w:val="00FF0E2A"/>
    <w:rsid w:val="00FF1BBB"/>
    <w:rsid w:val="00FF24ED"/>
    <w:rsid w:val="00FF489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3E"/>
  </w:style>
  <w:style w:type="paragraph" w:styleId="Overskrift1">
    <w:name w:val="heading 1"/>
    <w:basedOn w:val="Normal"/>
    <w:next w:val="Normal"/>
    <w:link w:val="Overskrift1Tegn"/>
    <w:qFormat/>
    <w:rsid w:val="00B21B3E"/>
    <w:pPr>
      <w:keepNext/>
      <w:jc w:val="center"/>
      <w:outlineLvl w:val="0"/>
    </w:pPr>
    <w:rPr>
      <w:b/>
      <w:sz w:val="44"/>
    </w:rPr>
  </w:style>
  <w:style w:type="paragraph" w:styleId="Overskrift2">
    <w:name w:val="heading 2"/>
    <w:basedOn w:val="Normal"/>
    <w:next w:val="Normal"/>
    <w:link w:val="Overskrift2Tegn"/>
    <w:qFormat/>
    <w:rsid w:val="00960D20"/>
    <w:pPr>
      <w:keepNext/>
      <w:keepLines/>
      <w:spacing w:before="200"/>
      <w:outlineLvl w:val="1"/>
    </w:pPr>
    <w:rPr>
      <w:rFonts w:ascii="Cambria" w:hAnsi="Cambria"/>
      <w:b/>
      <w:bCs/>
      <w:color w:val="4F81BD"/>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B21B3E"/>
    <w:pPr>
      <w:tabs>
        <w:tab w:val="center" w:pos="4819"/>
        <w:tab w:val="right" w:pos="9638"/>
      </w:tabs>
    </w:pPr>
  </w:style>
  <w:style w:type="paragraph" w:styleId="Sidefod">
    <w:name w:val="footer"/>
    <w:basedOn w:val="Normal"/>
    <w:rsid w:val="00B21B3E"/>
    <w:pPr>
      <w:tabs>
        <w:tab w:val="center" w:pos="4819"/>
        <w:tab w:val="right" w:pos="9638"/>
      </w:tabs>
    </w:pPr>
  </w:style>
  <w:style w:type="table" w:styleId="Tabel-Gitter">
    <w:name w:val="Table Grid"/>
    <w:basedOn w:val="Tabel-Normal"/>
    <w:rsid w:val="00B21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oversigt">
    <w:name w:val="Document Map"/>
    <w:basedOn w:val="Normal"/>
    <w:semiHidden/>
    <w:rsid w:val="00143F8F"/>
    <w:pPr>
      <w:shd w:val="clear" w:color="auto" w:fill="000080"/>
    </w:pPr>
    <w:rPr>
      <w:rFonts w:ascii="Tahoma" w:hAnsi="Tahoma" w:cs="Tahoma"/>
    </w:rPr>
  </w:style>
  <w:style w:type="paragraph" w:customStyle="1" w:styleId="Default">
    <w:name w:val="Default"/>
    <w:rsid w:val="00016E35"/>
    <w:pPr>
      <w:autoSpaceDE w:val="0"/>
      <w:autoSpaceDN w:val="0"/>
      <w:adjustRightInd w:val="0"/>
    </w:pPr>
    <w:rPr>
      <w:rFonts w:ascii="CLNQKX+Formata-Light" w:hAnsi="CLNQKX+Formata-Light" w:cs="CLNQKX+Formata-Light"/>
      <w:color w:val="000000"/>
      <w:sz w:val="24"/>
      <w:szCs w:val="24"/>
    </w:rPr>
  </w:style>
  <w:style w:type="paragraph" w:customStyle="1" w:styleId="Pa1">
    <w:name w:val="Pa1"/>
    <w:basedOn w:val="Default"/>
    <w:next w:val="Default"/>
    <w:rsid w:val="00016E35"/>
    <w:pPr>
      <w:spacing w:line="181" w:lineRule="atLeast"/>
    </w:pPr>
    <w:rPr>
      <w:rFonts w:cs="Times New Roman"/>
      <w:color w:val="auto"/>
    </w:rPr>
  </w:style>
  <w:style w:type="paragraph" w:styleId="Markeringsbobletekst">
    <w:name w:val="Balloon Text"/>
    <w:basedOn w:val="Normal"/>
    <w:semiHidden/>
    <w:rsid w:val="00BC7D1F"/>
    <w:rPr>
      <w:rFonts w:ascii="Tahoma" w:hAnsi="Tahoma" w:cs="Tahoma"/>
      <w:sz w:val="16"/>
      <w:szCs w:val="16"/>
    </w:rPr>
  </w:style>
  <w:style w:type="paragraph" w:styleId="NormalWeb">
    <w:name w:val="Normal (Web)"/>
    <w:basedOn w:val="Normal"/>
    <w:uiPriority w:val="99"/>
    <w:unhideWhenUsed/>
    <w:rsid w:val="00AB1FF5"/>
    <w:pPr>
      <w:spacing w:before="100" w:beforeAutospacing="1" w:after="100" w:afterAutospacing="1"/>
    </w:pPr>
    <w:rPr>
      <w:sz w:val="24"/>
      <w:szCs w:val="24"/>
    </w:rPr>
  </w:style>
  <w:style w:type="character" w:styleId="Kommentarhenvisning">
    <w:name w:val="annotation reference"/>
    <w:rsid w:val="001F0307"/>
    <w:rPr>
      <w:sz w:val="16"/>
      <w:szCs w:val="16"/>
    </w:rPr>
  </w:style>
  <w:style w:type="paragraph" w:styleId="Kommentartekst">
    <w:name w:val="annotation text"/>
    <w:basedOn w:val="Normal"/>
    <w:link w:val="KommentartekstTegn"/>
    <w:rsid w:val="001F0307"/>
  </w:style>
  <w:style w:type="character" w:customStyle="1" w:styleId="KommentartekstTegn">
    <w:name w:val="Kommentartekst Tegn"/>
    <w:basedOn w:val="Standardskrifttypeiafsnit"/>
    <w:link w:val="Kommentartekst"/>
    <w:rsid w:val="001F0307"/>
  </w:style>
  <w:style w:type="paragraph" w:styleId="Kommentaremne">
    <w:name w:val="annotation subject"/>
    <w:basedOn w:val="Kommentartekst"/>
    <w:next w:val="Kommentartekst"/>
    <w:link w:val="KommentaremneTegn"/>
    <w:rsid w:val="001F0307"/>
    <w:rPr>
      <w:b/>
      <w:bCs/>
    </w:rPr>
  </w:style>
  <w:style w:type="character" w:customStyle="1" w:styleId="KommentaremneTegn">
    <w:name w:val="Kommentaremne Tegn"/>
    <w:link w:val="Kommentaremne"/>
    <w:rsid w:val="001F0307"/>
    <w:rPr>
      <w:b/>
      <w:bCs/>
    </w:rPr>
  </w:style>
  <w:style w:type="paragraph" w:styleId="Korrektur">
    <w:name w:val="Revision"/>
    <w:hidden/>
    <w:uiPriority w:val="99"/>
    <w:semiHidden/>
    <w:rsid w:val="001F0307"/>
  </w:style>
  <w:style w:type="character" w:styleId="Hyperlink">
    <w:name w:val="Hyperlink"/>
    <w:uiPriority w:val="99"/>
    <w:rsid w:val="00464F26"/>
    <w:rPr>
      <w:color w:val="0000FF"/>
      <w:u w:val="single"/>
    </w:rPr>
  </w:style>
  <w:style w:type="character" w:customStyle="1" w:styleId="Overskrift2Tegn">
    <w:name w:val="Overskrift 2 Tegn"/>
    <w:link w:val="Overskrift2"/>
    <w:rsid w:val="00960D20"/>
    <w:rPr>
      <w:rFonts w:ascii="Cambria" w:eastAsia="Times New Roman" w:hAnsi="Cambria" w:cs="Times New Roman"/>
      <w:b/>
      <w:bCs/>
      <w:color w:val="4F81BD"/>
      <w:sz w:val="26"/>
      <w:szCs w:val="26"/>
    </w:rPr>
  </w:style>
  <w:style w:type="character" w:customStyle="1" w:styleId="SidehovedTegn">
    <w:name w:val="Sidehoved Tegn"/>
    <w:basedOn w:val="Standardskrifttypeiafsnit"/>
    <w:link w:val="Sidehoved"/>
    <w:rsid w:val="00C67BD5"/>
  </w:style>
  <w:style w:type="paragraph" w:customStyle="1" w:styleId="Standard">
    <w:name w:val="Standard"/>
    <w:rsid w:val="00AC0C30"/>
    <w:pPr>
      <w:widowControl w:val="0"/>
      <w:suppressAutoHyphens/>
      <w:autoSpaceDN w:val="0"/>
      <w:textAlignment w:val="baseline"/>
    </w:pPr>
    <w:rPr>
      <w:rFonts w:eastAsia="Lucida Sans Unicode" w:cs="Tahoma"/>
      <w:kern w:val="3"/>
      <w:sz w:val="24"/>
      <w:szCs w:val="24"/>
    </w:rPr>
  </w:style>
  <w:style w:type="character" w:customStyle="1" w:styleId="Overskrift1Tegn">
    <w:name w:val="Overskrift 1 Tegn"/>
    <w:basedOn w:val="Standardskrifttypeiafsnit"/>
    <w:link w:val="Overskrift1"/>
    <w:rsid w:val="005E4EA0"/>
    <w:rPr>
      <w:b/>
      <w:sz w:val="44"/>
    </w:rPr>
  </w:style>
  <w:style w:type="character" w:styleId="Fremhv">
    <w:name w:val="Emphasis"/>
    <w:basedOn w:val="Standardskrifttypeiafsnit"/>
    <w:uiPriority w:val="20"/>
    <w:qFormat/>
    <w:rsid w:val="005E4EA0"/>
    <w:rPr>
      <w:i/>
      <w:iCs/>
    </w:rPr>
  </w:style>
  <w:style w:type="character" w:customStyle="1" w:styleId="head">
    <w:name w:val="head"/>
    <w:basedOn w:val="Standardskrifttypeiafsnit"/>
    <w:rsid w:val="004F5E72"/>
  </w:style>
  <w:style w:type="character" w:customStyle="1" w:styleId="alm">
    <w:name w:val="alm"/>
    <w:basedOn w:val="Standardskrifttypeiafsnit"/>
    <w:rsid w:val="004F5E72"/>
  </w:style>
  <w:style w:type="paragraph" w:styleId="Listeafsnit">
    <w:name w:val="List Paragraph"/>
    <w:basedOn w:val="Normal"/>
    <w:uiPriority w:val="34"/>
    <w:qFormat/>
    <w:rsid w:val="003C5C89"/>
    <w:pPr>
      <w:spacing w:after="200" w:line="276" w:lineRule="auto"/>
      <w:ind w:left="720"/>
      <w:contextualSpacing/>
    </w:pPr>
    <w:rPr>
      <w:rFonts w:asciiTheme="minorHAnsi" w:eastAsiaTheme="minorHAnsi" w:hAnsiTheme="minorHAnsi" w:cstheme="minorBidi"/>
      <w:sz w:val="22"/>
      <w:szCs w:val="22"/>
      <w:lang w:eastAsia="en-US"/>
    </w:rPr>
  </w:style>
  <w:style w:type="character" w:styleId="BesgtHyperlink">
    <w:name w:val="FollowedHyperlink"/>
    <w:basedOn w:val="Standardskrifttypeiafsnit"/>
    <w:rsid w:val="00A16650"/>
    <w:rPr>
      <w:color w:val="800080" w:themeColor="followedHyperlink"/>
      <w:u w:val="single"/>
    </w:rPr>
  </w:style>
  <w:style w:type="paragraph" w:styleId="Brdtekst">
    <w:name w:val="Body Text"/>
    <w:basedOn w:val="Normal"/>
    <w:link w:val="BrdtekstTegn"/>
    <w:semiHidden/>
    <w:rsid w:val="007D112C"/>
    <w:rPr>
      <w:sz w:val="24"/>
    </w:rPr>
  </w:style>
  <w:style w:type="character" w:customStyle="1" w:styleId="BrdtekstTegn">
    <w:name w:val="Brødtekst Tegn"/>
    <w:basedOn w:val="Standardskrifttypeiafsnit"/>
    <w:link w:val="Brdtekst"/>
    <w:semiHidden/>
    <w:rsid w:val="007D112C"/>
    <w:rPr>
      <w:sz w:val="24"/>
    </w:rPr>
  </w:style>
  <w:style w:type="character" w:customStyle="1" w:styleId="menutext">
    <w:name w:val="menutext"/>
    <w:basedOn w:val="Standardskrifttypeiafsnit"/>
    <w:rsid w:val="00754762"/>
  </w:style>
  <w:style w:type="paragraph" w:styleId="Almindeligtekst">
    <w:name w:val="Plain Text"/>
    <w:basedOn w:val="Normal"/>
    <w:link w:val="AlmindeligtekstTegn"/>
    <w:uiPriority w:val="99"/>
    <w:semiHidden/>
    <w:unhideWhenUsed/>
    <w:rsid w:val="002013A2"/>
    <w:rPr>
      <w:rFonts w:ascii="Consolas" w:eastAsiaTheme="minorHAnsi" w:hAnsi="Consolas" w:cstheme="minorBidi"/>
      <w:sz w:val="21"/>
      <w:szCs w:val="21"/>
      <w:lang w:eastAsia="en-US"/>
    </w:rPr>
  </w:style>
  <w:style w:type="character" w:customStyle="1" w:styleId="AlmindeligtekstTegn">
    <w:name w:val="Almindelig tekst Tegn"/>
    <w:basedOn w:val="Standardskrifttypeiafsnit"/>
    <w:link w:val="Almindeligtekst"/>
    <w:uiPriority w:val="99"/>
    <w:semiHidden/>
    <w:rsid w:val="002013A2"/>
    <w:rPr>
      <w:rFonts w:ascii="Consolas" w:eastAsiaTheme="minorHAnsi" w:hAnsi="Consolas" w:cstheme="minorBidi"/>
      <w:sz w:val="21"/>
      <w:szCs w:val="21"/>
      <w:lang w:eastAsia="en-US"/>
    </w:rPr>
  </w:style>
  <w:style w:type="character" w:customStyle="1" w:styleId="tekst">
    <w:name w:val="tekst"/>
    <w:basedOn w:val="Standardskrifttypeiafsnit"/>
    <w:rsid w:val="00D44167"/>
  </w:style>
  <w:style w:type="paragraph" w:customStyle="1" w:styleId="bodytext">
    <w:name w:val="bodytext"/>
    <w:basedOn w:val="Normal"/>
    <w:rsid w:val="00EE76D0"/>
    <w:pPr>
      <w:spacing w:before="100" w:beforeAutospacing="1" w:after="100" w:afterAutospacing="1"/>
    </w:pPr>
    <w:rPr>
      <w:sz w:val="24"/>
      <w:szCs w:val="24"/>
    </w:rPr>
  </w:style>
  <w:style w:type="character" w:customStyle="1" w:styleId="apple-converted-space">
    <w:name w:val="apple-converted-space"/>
    <w:basedOn w:val="Standardskrifttypeiafsnit"/>
    <w:rsid w:val="00CD5860"/>
  </w:style>
  <w:style w:type="character" w:customStyle="1" w:styleId="hgkelc">
    <w:name w:val="hgkelc"/>
    <w:basedOn w:val="Standardskrifttypeiafsnit"/>
    <w:rsid w:val="00436590"/>
  </w:style>
</w:styles>
</file>

<file path=word/webSettings.xml><?xml version="1.0" encoding="utf-8"?>
<w:webSettings xmlns:r="http://schemas.openxmlformats.org/officeDocument/2006/relationships" xmlns:w="http://schemas.openxmlformats.org/wordprocessingml/2006/main">
  <w:divs>
    <w:div w:id="195001105">
      <w:bodyDiv w:val="1"/>
      <w:marLeft w:val="0"/>
      <w:marRight w:val="0"/>
      <w:marTop w:val="0"/>
      <w:marBottom w:val="0"/>
      <w:divBdr>
        <w:top w:val="none" w:sz="0" w:space="0" w:color="auto"/>
        <w:left w:val="none" w:sz="0" w:space="0" w:color="auto"/>
        <w:bottom w:val="none" w:sz="0" w:space="0" w:color="auto"/>
        <w:right w:val="none" w:sz="0" w:space="0" w:color="auto"/>
      </w:divBdr>
    </w:div>
    <w:div w:id="199589005">
      <w:bodyDiv w:val="1"/>
      <w:marLeft w:val="0"/>
      <w:marRight w:val="0"/>
      <w:marTop w:val="0"/>
      <w:marBottom w:val="0"/>
      <w:divBdr>
        <w:top w:val="none" w:sz="0" w:space="0" w:color="auto"/>
        <w:left w:val="none" w:sz="0" w:space="0" w:color="auto"/>
        <w:bottom w:val="none" w:sz="0" w:space="0" w:color="auto"/>
        <w:right w:val="none" w:sz="0" w:space="0" w:color="auto"/>
      </w:divBdr>
    </w:div>
    <w:div w:id="271404341">
      <w:bodyDiv w:val="1"/>
      <w:marLeft w:val="0"/>
      <w:marRight w:val="0"/>
      <w:marTop w:val="0"/>
      <w:marBottom w:val="0"/>
      <w:divBdr>
        <w:top w:val="none" w:sz="0" w:space="0" w:color="auto"/>
        <w:left w:val="none" w:sz="0" w:space="0" w:color="auto"/>
        <w:bottom w:val="none" w:sz="0" w:space="0" w:color="auto"/>
        <w:right w:val="none" w:sz="0" w:space="0" w:color="auto"/>
      </w:divBdr>
    </w:div>
    <w:div w:id="280654728">
      <w:bodyDiv w:val="1"/>
      <w:marLeft w:val="0"/>
      <w:marRight w:val="0"/>
      <w:marTop w:val="0"/>
      <w:marBottom w:val="0"/>
      <w:divBdr>
        <w:top w:val="none" w:sz="0" w:space="0" w:color="auto"/>
        <w:left w:val="none" w:sz="0" w:space="0" w:color="auto"/>
        <w:bottom w:val="none" w:sz="0" w:space="0" w:color="auto"/>
        <w:right w:val="none" w:sz="0" w:space="0" w:color="auto"/>
      </w:divBdr>
    </w:div>
    <w:div w:id="307973985">
      <w:bodyDiv w:val="1"/>
      <w:marLeft w:val="0"/>
      <w:marRight w:val="0"/>
      <w:marTop w:val="0"/>
      <w:marBottom w:val="0"/>
      <w:divBdr>
        <w:top w:val="none" w:sz="0" w:space="0" w:color="auto"/>
        <w:left w:val="none" w:sz="0" w:space="0" w:color="auto"/>
        <w:bottom w:val="none" w:sz="0" w:space="0" w:color="auto"/>
        <w:right w:val="none" w:sz="0" w:space="0" w:color="auto"/>
      </w:divBdr>
    </w:div>
    <w:div w:id="544829098">
      <w:bodyDiv w:val="1"/>
      <w:marLeft w:val="0"/>
      <w:marRight w:val="0"/>
      <w:marTop w:val="0"/>
      <w:marBottom w:val="0"/>
      <w:divBdr>
        <w:top w:val="none" w:sz="0" w:space="0" w:color="auto"/>
        <w:left w:val="none" w:sz="0" w:space="0" w:color="auto"/>
        <w:bottom w:val="none" w:sz="0" w:space="0" w:color="auto"/>
        <w:right w:val="none" w:sz="0" w:space="0" w:color="auto"/>
      </w:divBdr>
    </w:div>
    <w:div w:id="545488656">
      <w:bodyDiv w:val="1"/>
      <w:marLeft w:val="0"/>
      <w:marRight w:val="0"/>
      <w:marTop w:val="0"/>
      <w:marBottom w:val="0"/>
      <w:divBdr>
        <w:top w:val="none" w:sz="0" w:space="0" w:color="auto"/>
        <w:left w:val="none" w:sz="0" w:space="0" w:color="auto"/>
        <w:bottom w:val="none" w:sz="0" w:space="0" w:color="auto"/>
        <w:right w:val="none" w:sz="0" w:space="0" w:color="auto"/>
      </w:divBdr>
      <w:divsChild>
        <w:div w:id="799768452">
          <w:marLeft w:val="0"/>
          <w:marRight w:val="0"/>
          <w:marTop w:val="0"/>
          <w:marBottom w:val="0"/>
          <w:divBdr>
            <w:top w:val="none" w:sz="0" w:space="0" w:color="auto"/>
            <w:left w:val="none" w:sz="0" w:space="0" w:color="auto"/>
            <w:bottom w:val="none" w:sz="0" w:space="0" w:color="auto"/>
            <w:right w:val="none" w:sz="0" w:space="0" w:color="auto"/>
          </w:divBdr>
          <w:divsChild>
            <w:div w:id="334303871">
              <w:marLeft w:val="0"/>
              <w:marRight w:val="0"/>
              <w:marTop w:val="0"/>
              <w:marBottom w:val="0"/>
              <w:divBdr>
                <w:top w:val="none" w:sz="0" w:space="0" w:color="auto"/>
                <w:left w:val="none" w:sz="0" w:space="0" w:color="auto"/>
                <w:bottom w:val="none" w:sz="0" w:space="0" w:color="auto"/>
                <w:right w:val="none" w:sz="0" w:space="0" w:color="auto"/>
              </w:divBdr>
            </w:div>
            <w:div w:id="838888543">
              <w:marLeft w:val="0"/>
              <w:marRight w:val="0"/>
              <w:marTop w:val="0"/>
              <w:marBottom w:val="0"/>
              <w:divBdr>
                <w:top w:val="none" w:sz="0" w:space="0" w:color="auto"/>
                <w:left w:val="none" w:sz="0" w:space="0" w:color="auto"/>
                <w:bottom w:val="none" w:sz="0" w:space="0" w:color="auto"/>
                <w:right w:val="none" w:sz="0" w:space="0" w:color="auto"/>
              </w:divBdr>
            </w:div>
            <w:div w:id="919950994">
              <w:marLeft w:val="0"/>
              <w:marRight w:val="0"/>
              <w:marTop w:val="0"/>
              <w:marBottom w:val="0"/>
              <w:divBdr>
                <w:top w:val="none" w:sz="0" w:space="0" w:color="auto"/>
                <w:left w:val="none" w:sz="0" w:space="0" w:color="auto"/>
                <w:bottom w:val="none" w:sz="0" w:space="0" w:color="auto"/>
                <w:right w:val="none" w:sz="0" w:space="0" w:color="auto"/>
              </w:divBdr>
              <w:divsChild>
                <w:div w:id="677316644">
                  <w:marLeft w:val="0"/>
                  <w:marRight w:val="0"/>
                  <w:marTop w:val="0"/>
                  <w:marBottom w:val="0"/>
                  <w:divBdr>
                    <w:top w:val="none" w:sz="0" w:space="0" w:color="auto"/>
                    <w:left w:val="none" w:sz="0" w:space="0" w:color="auto"/>
                    <w:bottom w:val="none" w:sz="0" w:space="0" w:color="auto"/>
                    <w:right w:val="none" w:sz="0" w:space="0" w:color="auto"/>
                  </w:divBdr>
                </w:div>
                <w:div w:id="1286931741">
                  <w:marLeft w:val="0"/>
                  <w:marRight w:val="0"/>
                  <w:marTop w:val="0"/>
                  <w:marBottom w:val="0"/>
                  <w:divBdr>
                    <w:top w:val="none" w:sz="0" w:space="0" w:color="auto"/>
                    <w:left w:val="none" w:sz="0" w:space="0" w:color="auto"/>
                    <w:bottom w:val="none" w:sz="0" w:space="0" w:color="auto"/>
                    <w:right w:val="none" w:sz="0" w:space="0" w:color="auto"/>
                  </w:divBdr>
                </w:div>
              </w:divsChild>
            </w:div>
            <w:div w:id="949749178">
              <w:marLeft w:val="0"/>
              <w:marRight w:val="0"/>
              <w:marTop w:val="0"/>
              <w:marBottom w:val="0"/>
              <w:divBdr>
                <w:top w:val="none" w:sz="0" w:space="0" w:color="auto"/>
                <w:left w:val="none" w:sz="0" w:space="0" w:color="auto"/>
                <w:bottom w:val="none" w:sz="0" w:space="0" w:color="auto"/>
                <w:right w:val="none" w:sz="0" w:space="0" w:color="auto"/>
              </w:divBdr>
            </w:div>
            <w:div w:id="1037240764">
              <w:marLeft w:val="0"/>
              <w:marRight w:val="0"/>
              <w:marTop w:val="0"/>
              <w:marBottom w:val="0"/>
              <w:divBdr>
                <w:top w:val="none" w:sz="0" w:space="0" w:color="auto"/>
                <w:left w:val="none" w:sz="0" w:space="0" w:color="auto"/>
                <w:bottom w:val="none" w:sz="0" w:space="0" w:color="auto"/>
                <w:right w:val="none" w:sz="0" w:space="0" w:color="auto"/>
              </w:divBdr>
            </w:div>
            <w:div w:id="173228706">
              <w:marLeft w:val="0"/>
              <w:marRight w:val="0"/>
              <w:marTop w:val="0"/>
              <w:marBottom w:val="0"/>
              <w:divBdr>
                <w:top w:val="none" w:sz="0" w:space="0" w:color="auto"/>
                <w:left w:val="none" w:sz="0" w:space="0" w:color="auto"/>
                <w:bottom w:val="none" w:sz="0" w:space="0" w:color="auto"/>
                <w:right w:val="none" w:sz="0" w:space="0" w:color="auto"/>
              </w:divBdr>
            </w:div>
            <w:div w:id="17601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5682">
      <w:bodyDiv w:val="1"/>
      <w:marLeft w:val="0"/>
      <w:marRight w:val="0"/>
      <w:marTop w:val="0"/>
      <w:marBottom w:val="0"/>
      <w:divBdr>
        <w:top w:val="none" w:sz="0" w:space="0" w:color="auto"/>
        <w:left w:val="none" w:sz="0" w:space="0" w:color="auto"/>
        <w:bottom w:val="none" w:sz="0" w:space="0" w:color="auto"/>
        <w:right w:val="none" w:sz="0" w:space="0" w:color="auto"/>
      </w:divBdr>
    </w:div>
    <w:div w:id="713581408">
      <w:bodyDiv w:val="1"/>
      <w:marLeft w:val="0"/>
      <w:marRight w:val="0"/>
      <w:marTop w:val="0"/>
      <w:marBottom w:val="0"/>
      <w:divBdr>
        <w:top w:val="none" w:sz="0" w:space="0" w:color="auto"/>
        <w:left w:val="none" w:sz="0" w:space="0" w:color="auto"/>
        <w:bottom w:val="none" w:sz="0" w:space="0" w:color="auto"/>
        <w:right w:val="none" w:sz="0" w:space="0" w:color="auto"/>
      </w:divBdr>
    </w:div>
    <w:div w:id="823857331">
      <w:bodyDiv w:val="1"/>
      <w:marLeft w:val="0"/>
      <w:marRight w:val="0"/>
      <w:marTop w:val="0"/>
      <w:marBottom w:val="0"/>
      <w:divBdr>
        <w:top w:val="none" w:sz="0" w:space="0" w:color="auto"/>
        <w:left w:val="none" w:sz="0" w:space="0" w:color="auto"/>
        <w:bottom w:val="none" w:sz="0" w:space="0" w:color="auto"/>
        <w:right w:val="none" w:sz="0" w:space="0" w:color="auto"/>
      </w:divBdr>
    </w:div>
    <w:div w:id="834341748">
      <w:bodyDiv w:val="1"/>
      <w:marLeft w:val="0"/>
      <w:marRight w:val="0"/>
      <w:marTop w:val="0"/>
      <w:marBottom w:val="0"/>
      <w:divBdr>
        <w:top w:val="none" w:sz="0" w:space="0" w:color="auto"/>
        <w:left w:val="none" w:sz="0" w:space="0" w:color="auto"/>
        <w:bottom w:val="none" w:sz="0" w:space="0" w:color="auto"/>
        <w:right w:val="none" w:sz="0" w:space="0" w:color="auto"/>
      </w:divBdr>
    </w:div>
    <w:div w:id="848132455">
      <w:bodyDiv w:val="1"/>
      <w:marLeft w:val="0"/>
      <w:marRight w:val="0"/>
      <w:marTop w:val="0"/>
      <w:marBottom w:val="0"/>
      <w:divBdr>
        <w:top w:val="none" w:sz="0" w:space="0" w:color="auto"/>
        <w:left w:val="none" w:sz="0" w:space="0" w:color="auto"/>
        <w:bottom w:val="none" w:sz="0" w:space="0" w:color="auto"/>
        <w:right w:val="none" w:sz="0" w:space="0" w:color="auto"/>
      </w:divBdr>
    </w:div>
    <w:div w:id="869102322">
      <w:bodyDiv w:val="1"/>
      <w:marLeft w:val="0"/>
      <w:marRight w:val="0"/>
      <w:marTop w:val="0"/>
      <w:marBottom w:val="0"/>
      <w:divBdr>
        <w:top w:val="none" w:sz="0" w:space="0" w:color="auto"/>
        <w:left w:val="none" w:sz="0" w:space="0" w:color="auto"/>
        <w:bottom w:val="none" w:sz="0" w:space="0" w:color="auto"/>
        <w:right w:val="none" w:sz="0" w:space="0" w:color="auto"/>
      </w:divBdr>
    </w:div>
    <w:div w:id="888300235">
      <w:bodyDiv w:val="1"/>
      <w:marLeft w:val="0"/>
      <w:marRight w:val="0"/>
      <w:marTop w:val="0"/>
      <w:marBottom w:val="0"/>
      <w:divBdr>
        <w:top w:val="none" w:sz="0" w:space="0" w:color="auto"/>
        <w:left w:val="none" w:sz="0" w:space="0" w:color="auto"/>
        <w:bottom w:val="none" w:sz="0" w:space="0" w:color="auto"/>
        <w:right w:val="none" w:sz="0" w:space="0" w:color="auto"/>
      </w:divBdr>
    </w:div>
    <w:div w:id="903755490">
      <w:bodyDiv w:val="1"/>
      <w:marLeft w:val="0"/>
      <w:marRight w:val="0"/>
      <w:marTop w:val="0"/>
      <w:marBottom w:val="0"/>
      <w:divBdr>
        <w:top w:val="none" w:sz="0" w:space="0" w:color="auto"/>
        <w:left w:val="none" w:sz="0" w:space="0" w:color="auto"/>
        <w:bottom w:val="none" w:sz="0" w:space="0" w:color="auto"/>
        <w:right w:val="none" w:sz="0" w:space="0" w:color="auto"/>
      </w:divBdr>
    </w:div>
    <w:div w:id="910232144">
      <w:bodyDiv w:val="1"/>
      <w:marLeft w:val="0"/>
      <w:marRight w:val="0"/>
      <w:marTop w:val="0"/>
      <w:marBottom w:val="0"/>
      <w:divBdr>
        <w:top w:val="none" w:sz="0" w:space="0" w:color="auto"/>
        <w:left w:val="none" w:sz="0" w:space="0" w:color="auto"/>
        <w:bottom w:val="none" w:sz="0" w:space="0" w:color="auto"/>
        <w:right w:val="none" w:sz="0" w:space="0" w:color="auto"/>
      </w:divBdr>
      <w:divsChild>
        <w:div w:id="40860705">
          <w:marLeft w:val="0"/>
          <w:marRight w:val="0"/>
          <w:marTop w:val="0"/>
          <w:marBottom w:val="0"/>
          <w:divBdr>
            <w:top w:val="none" w:sz="0" w:space="0" w:color="auto"/>
            <w:left w:val="none" w:sz="0" w:space="0" w:color="auto"/>
            <w:bottom w:val="none" w:sz="0" w:space="0" w:color="auto"/>
            <w:right w:val="none" w:sz="0" w:space="0" w:color="auto"/>
          </w:divBdr>
          <w:divsChild>
            <w:div w:id="794904040">
              <w:marLeft w:val="0"/>
              <w:marRight w:val="0"/>
              <w:marTop w:val="0"/>
              <w:marBottom w:val="0"/>
              <w:divBdr>
                <w:top w:val="none" w:sz="0" w:space="0" w:color="auto"/>
                <w:left w:val="none" w:sz="0" w:space="0" w:color="auto"/>
                <w:bottom w:val="none" w:sz="0" w:space="0" w:color="auto"/>
                <w:right w:val="none" w:sz="0" w:space="0" w:color="auto"/>
              </w:divBdr>
              <w:divsChild>
                <w:div w:id="1349868909">
                  <w:marLeft w:val="0"/>
                  <w:marRight w:val="0"/>
                  <w:marTop w:val="0"/>
                  <w:marBottom w:val="0"/>
                  <w:divBdr>
                    <w:top w:val="none" w:sz="0" w:space="0" w:color="auto"/>
                    <w:left w:val="none" w:sz="0" w:space="0" w:color="auto"/>
                    <w:bottom w:val="none" w:sz="0" w:space="0" w:color="auto"/>
                    <w:right w:val="none" w:sz="0" w:space="0" w:color="auto"/>
                  </w:divBdr>
                  <w:divsChild>
                    <w:div w:id="672533486">
                      <w:marLeft w:val="0"/>
                      <w:marRight w:val="0"/>
                      <w:marTop w:val="0"/>
                      <w:marBottom w:val="0"/>
                      <w:divBdr>
                        <w:top w:val="none" w:sz="0" w:space="0" w:color="auto"/>
                        <w:left w:val="none" w:sz="0" w:space="0" w:color="auto"/>
                        <w:bottom w:val="none" w:sz="0" w:space="0" w:color="auto"/>
                        <w:right w:val="none" w:sz="0" w:space="0" w:color="auto"/>
                      </w:divBdr>
                      <w:divsChild>
                        <w:div w:id="1899784013">
                          <w:marLeft w:val="0"/>
                          <w:marRight w:val="0"/>
                          <w:marTop w:val="0"/>
                          <w:marBottom w:val="0"/>
                          <w:divBdr>
                            <w:top w:val="none" w:sz="0" w:space="0" w:color="auto"/>
                            <w:left w:val="none" w:sz="0" w:space="0" w:color="auto"/>
                            <w:bottom w:val="none" w:sz="0" w:space="0" w:color="auto"/>
                            <w:right w:val="none" w:sz="0" w:space="0" w:color="auto"/>
                          </w:divBdr>
                        </w:div>
                      </w:divsChild>
                    </w:div>
                    <w:div w:id="832065810">
                      <w:marLeft w:val="0"/>
                      <w:marRight w:val="0"/>
                      <w:marTop w:val="0"/>
                      <w:marBottom w:val="0"/>
                      <w:divBdr>
                        <w:top w:val="none" w:sz="0" w:space="0" w:color="auto"/>
                        <w:left w:val="none" w:sz="0" w:space="0" w:color="auto"/>
                        <w:bottom w:val="none" w:sz="0" w:space="0" w:color="auto"/>
                        <w:right w:val="none" w:sz="0" w:space="0" w:color="auto"/>
                      </w:divBdr>
                      <w:divsChild>
                        <w:div w:id="944843679">
                          <w:marLeft w:val="0"/>
                          <w:marRight w:val="0"/>
                          <w:marTop w:val="0"/>
                          <w:marBottom w:val="0"/>
                          <w:divBdr>
                            <w:top w:val="none" w:sz="0" w:space="0" w:color="auto"/>
                            <w:left w:val="none" w:sz="0" w:space="0" w:color="auto"/>
                            <w:bottom w:val="none" w:sz="0" w:space="0" w:color="auto"/>
                            <w:right w:val="none" w:sz="0" w:space="0" w:color="auto"/>
                          </w:divBdr>
                        </w:div>
                        <w:div w:id="1099835626">
                          <w:marLeft w:val="0"/>
                          <w:marRight w:val="0"/>
                          <w:marTop w:val="0"/>
                          <w:marBottom w:val="0"/>
                          <w:divBdr>
                            <w:top w:val="none" w:sz="0" w:space="0" w:color="auto"/>
                            <w:left w:val="none" w:sz="0" w:space="0" w:color="auto"/>
                            <w:bottom w:val="none" w:sz="0" w:space="0" w:color="auto"/>
                            <w:right w:val="none" w:sz="0" w:space="0" w:color="auto"/>
                          </w:divBdr>
                          <w:divsChild>
                            <w:div w:id="1734306728">
                              <w:marLeft w:val="0"/>
                              <w:marRight w:val="0"/>
                              <w:marTop w:val="0"/>
                              <w:marBottom w:val="0"/>
                              <w:divBdr>
                                <w:top w:val="none" w:sz="0" w:space="0" w:color="auto"/>
                                <w:left w:val="none" w:sz="0" w:space="0" w:color="auto"/>
                                <w:bottom w:val="none" w:sz="0" w:space="0" w:color="auto"/>
                                <w:right w:val="none" w:sz="0" w:space="0" w:color="auto"/>
                              </w:divBdr>
                              <w:divsChild>
                                <w:div w:id="20373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445880">
      <w:bodyDiv w:val="1"/>
      <w:marLeft w:val="0"/>
      <w:marRight w:val="0"/>
      <w:marTop w:val="0"/>
      <w:marBottom w:val="0"/>
      <w:divBdr>
        <w:top w:val="none" w:sz="0" w:space="0" w:color="auto"/>
        <w:left w:val="none" w:sz="0" w:space="0" w:color="auto"/>
        <w:bottom w:val="none" w:sz="0" w:space="0" w:color="auto"/>
        <w:right w:val="none" w:sz="0" w:space="0" w:color="auto"/>
      </w:divBdr>
    </w:div>
    <w:div w:id="1004479454">
      <w:bodyDiv w:val="1"/>
      <w:marLeft w:val="0"/>
      <w:marRight w:val="0"/>
      <w:marTop w:val="0"/>
      <w:marBottom w:val="0"/>
      <w:divBdr>
        <w:top w:val="none" w:sz="0" w:space="0" w:color="auto"/>
        <w:left w:val="none" w:sz="0" w:space="0" w:color="auto"/>
        <w:bottom w:val="none" w:sz="0" w:space="0" w:color="auto"/>
        <w:right w:val="none" w:sz="0" w:space="0" w:color="auto"/>
      </w:divBdr>
    </w:div>
    <w:div w:id="1029572205">
      <w:bodyDiv w:val="1"/>
      <w:marLeft w:val="0"/>
      <w:marRight w:val="0"/>
      <w:marTop w:val="0"/>
      <w:marBottom w:val="0"/>
      <w:divBdr>
        <w:top w:val="none" w:sz="0" w:space="0" w:color="auto"/>
        <w:left w:val="none" w:sz="0" w:space="0" w:color="auto"/>
        <w:bottom w:val="none" w:sz="0" w:space="0" w:color="auto"/>
        <w:right w:val="none" w:sz="0" w:space="0" w:color="auto"/>
      </w:divBdr>
    </w:div>
    <w:div w:id="1037311603">
      <w:bodyDiv w:val="1"/>
      <w:marLeft w:val="0"/>
      <w:marRight w:val="0"/>
      <w:marTop w:val="0"/>
      <w:marBottom w:val="0"/>
      <w:divBdr>
        <w:top w:val="none" w:sz="0" w:space="0" w:color="auto"/>
        <w:left w:val="none" w:sz="0" w:space="0" w:color="auto"/>
        <w:bottom w:val="none" w:sz="0" w:space="0" w:color="auto"/>
        <w:right w:val="none" w:sz="0" w:space="0" w:color="auto"/>
      </w:divBdr>
    </w:div>
    <w:div w:id="1043745628">
      <w:bodyDiv w:val="1"/>
      <w:marLeft w:val="0"/>
      <w:marRight w:val="0"/>
      <w:marTop w:val="0"/>
      <w:marBottom w:val="0"/>
      <w:divBdr>
        <w:top w:val="none" w:sz="0" w:space="0" w:color="auto"/>
        <w:left w:val="none" w:sz="0" w:space="0" w:color="auto"/>
        <w:bottom w:val="none" w:sz="0" w:space="0" w:color="auto"/>
        <w:right w:val="none" w:sz="0" w:space="0" w:color="auto"/>
      </w:divBdr>
      <w:divsChild>
        <w:div w:id="415131086">
          <w:marLeft w:val="0"/>
          <w:marRight w:val="0"/>
          <w:marTop w:val="0"/>
          <w:marBottom w:val="0"/>
          <w:divBdr>
            <w:top w:val="none" w:sz="0" w:space="0" w:color="auto"/>
            <w:left w:val="none" w:sz="0" w:space="0" w:color="auto"/>
            <w:bottom w:val="none" w:sz="0" w:space="0" w:color="auto"/>
            <w:right w:val="none" w:sz="0" w:space="0" w:color="auto"/>
          </w:divBdr>
          <w:divsChild>
            <w:div w:id="598870925">
              <w:marLeft w:val="0"/>
              <w:marRight w:val="0"/>
              <w:marTop w:val="0"/>
              <w:marBottom w:val="0"/>
              <w:divBdr>
                <w:top w:val="none" w:sz="0" w:space="0" w:color="auto"/>
                <w:left w:val="none" w:sz="0" w:space="0" w:color="auto"/>
                <w:bottom w:val="none" w:sz="0" w:space="0" w:color="auto"/>
                <w:right w:val="none" w:sz="0" w:space="0" w:color="auto"/>
              </w:divBdr>
              <w:divsChild>
                <w:div w:id="2042825416">
                  <w:marLeft w:val="0"/>
                  <w:marRight w:val="0"/>
                  <w:marTop w:val="0"/>
                  <w:marBottom w:val="0"/>
                  <w:divBdr>
                    <w:top w:val="none" w:sz="0" w:space="0" w:color="auto"/>
                    <w:left w:val="none" w:sz="0" w:space="0" w:color="auto"/>
                    <w:bottom w:val="none" w:sz="0" w:space="0" w:color="auto"/>
                    <w:right w:val="none" w:sz="0" w:space="0" w:color="auto"/>
                  </w:divBdr>
                  <w:divsChild>
                    <w:div w:id="135218627">
                      <w:marLeft w:val="0"/>
                      <w:marRight w:val="0"/>
                      <w:marTop w:val="0"/>
                      <w:marBottom w:val="300"/>
                      <w:divBdr>
                        <w:top w:val="none" w:sz="0" w:space="0" w:color="auto"/>
                        <w:left w:val="none" w:sz="0" w:space="0" w:color="auto"/>
                        <w:bottom w:val="none" w:sz="0" w:space="0" w:color="auto"/>
                        <w:right w:val="none" w:sz="0" w:space="0" w:color="auto"/>
                      </w:divBdr>
                      <w:divsChild>
                        <w:div w:id="566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43400">
      <w:bodyDiv w:val="1"/>
      <w:marLeft w:val="0"/>
      <w:marRight w:val="0"/>
      <w:marTop w:val="0"/>
      <w:marBottom w:val="0"/>
      <w:divBdr>
        <w:top w:val="none" w:sz="0" w:space="0" w:color="auto"/>
        <w:left w:val="none" w:sz="0" w:space="0" w:color="auto"/>
        <w:bottom w:val="none" w:sz="0" w:space="0" w:color="auto"/>
        <w:right w:val="none" w:sz="0" w:space="0" w:color="auto"/>
      </w:divBdr>
    </w:div>
    <w:div w:id="1124930771">
      <w:bodyDiv w:val="1"/>
      <w:marLeft w:val="0"/>
      <w:marRight w:val="0"/>
      <w:marTop w:val="0"/>
      <w:marBottom w:val="0"/>
      <w:divBdr>
        <w:top w:val="none" w:sz="0" w:space="0" w:color="auto"/>
        <w:left w:val="none" w:sz="0" w:space="0" w:color="auto"/>
        <w:bottom w:val="none" w:sz="0" w:space="0" w:color="auto"/>
        <w:right w:val="none" w:sz="0" w:space="0" w:color="auto"/>
      </w:divBdr>
    </w:div>
    <w:div w:id="1167094510">
      <w:bodyDiv w:val="1"/>
      <w:marLeft w:val="0"/>
      <w:marRight w:val="0"/>
      <w:marTop w:val="0"/>
      <w:marBottom w:val="0"/>
      <w:divBdr>
        <w:top w:val="none" w:sz="0" w:space="0" w:color="auto"/>
        <w:left w:val="none" w:sz="0" w:space="0" w:color="auto"/>
        <w:bottom w:val="none" w:sz="0" w:space="0" w:color="auto"/>
        <w:right w:val="none" w:sz="0" w:space="0" w:color="auto"/>
      </w:divBdr>
      <w:divsChild>
        <w:div w:id="1321303197">
          <w:marLeft w:val="0"/>
          <w:marRight w:val="0"/>
          <w:marTop w:val="0"/>
          <w:marBottom w:val="0"/>
          <w:divBdr>
            <w:top w:val="none" w:sz="0" w:space="0" w:color="auto"/>
            <w:left w:val="none" w:sz="0" w:space="0" w:color="auto"/>
            <w:bottom w:val="none" w:sz="0" w:space="0" w:color="auto"/>
            <w:right w:val="none" w:sz="0" w:space="0" w:color="auto"/>
          </w:divBdr>
          <w:divsChild>
            <w:div w:id="1031153108">
              <w:marLeft w:val="0"/>
              <w:marRight w:val="0"/>
              <w:marTop w:val="0"/>
              <w:marBottom w:val="0"/>
              <w:divBdr>
                <w:top w:val="none" w:sz="0" w:space="0" w:color="auto"/>
                <w:left w:val="none" w:sz="0" w:space="0" w:color="auto"/>
                <w:bottom w:val="none" w:sz="0" w:space="0" w:color="auto"/>
                <w:right w:val="none" w:sz="0" w:space="0" w:color="auto"/>
              </w:divBdr>
              <w:divsChild>
                <w:div w:id="1957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3794">
      <w:bodyDiv w:val="1"/>
      <w:marLeft w:val="0"/>
      <w:marRight w:val="0"/>
      <w:marTop w:val="0"/>
      <w:marBottom w:val="0"/>
      <w:divBdr>
        <w:top w:val="none" w:sz="0" w:space="0" w:color="auto"/>
        <w:left w:val="none" w:sz="0" w:space="0" w:color="auto"/>
        <w:bottom w:val="none" w:sz="0" w:space="0" w:color="auto"/>
        <w:right w:val="none" w:sz="0" w:space="0" w:color="auto"/>
      </w:divBdr>
      <w:divsChild>
        <w:div w:id="472061422">
          <w:marLeft w:val="0"/>
          <w:marRight w:val="0"/>
          <w:marTop w:val="0"/>
          <w:marBottom w:val="0"/>
          <w:divBdr>
            <w:top w:val="none" w:sz="0" w:space="0" w:color="auto"/>
            <w:left w:val="none" w:sz="0" w:space="0" w:color="auto"/>
            <w:bottom w:val="none" w:sz="0" w:space="0" w:color="auto"/>
            <w:right w:val="none" w:sz="0" w:space="0" w:color="auto"/>
          </w:divBdr>
          <w:divsChild>
            <w:div w:id="1556623764">
              <w:marLeft w:val="0"/>
              <w:marRight w:val="0"/>
              <w:marTop w:val="0"/>
              <w:marBottom w:val="0"/>
              <w:divBdr>
                <w:top w:val="none" w:sz="0" w:space="0" w:color="auto"/>
                <w:left w:val="none" w:sz="0" w:space="0" w:color="auto"/>
                <w:bottom w:val="none" w:sz="0" w:space="0" w:color="auto"/>
                <w:right w:val="none" w:sz="0" w:space="0" w:color="auto"/>
              </w:divBdr>
              <w:divsChild>
                <w:div w:id="7142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790">
      <w:bodyDiv w:val="1"/>
      <w:marLeft w:val="0"/>
      <w:marRight w:val="0"/>
      <w:marTop w:val="0"/>
      <w:marBottom w:val="0"/>
      <w:divBdr>
        <w:top w:val="none" w:sz="0" w:space="0" w:color="auto"/>
        <w:left w:val="none" w:sz="0" w:space="0" w:color="auto"/>
        <w:bottom w:val="none" w:sz="0" w:space="0" w:color="auto"/>
        <w:right w:val="none" w:sz="0" w:space="0" w:color="auto"/>
      </w:divBdr>
      <w:divsChild>
        <w:div w:id="1973826098">
          <w:marLeft w:val="0"/>
          <w:marRight w:val="0"/>
          <w:marTop w:val="0"/>
          <w:marBottom w:val="0"/>
          <w:divBdr>
            <w:top w:val="none" w:sz="0" w:space="0" w:color="auto"/>
            <w:left w:val="none" w:sz="0" w:space="0" w:color="auto"/>
            <w:bottom w:val="none" w:sz="0" w:space="0" w:color="auto"/>
            <w:right w:val="none" w:sz="0" w:space="0" w:color="auto"/>
          </w:divBdr>
          <w:divsChild>
            <w:div w:id="2046056320">
              <w:marLeft w:val="0"/>
              <w:marRight w:val="0"/>
              <w:marTop w:val="0"/>
              <w:marBottom w:val="0"/>
              <w:divBdr>
                <w:top w:val="none" w:sz="0" w:space="0" w:color="auto"/>
                <w:left w:val="none" w:sz="0" w:space="0" w:color="auto"/>
                <w:bottom w:val="none" w:sz="0" w:space="0" w:color="auto"/>
                <w:right w:val="none" w:sz="0" w:space="0" w:color="auto"/>
              </w:divBdr>
            </w:div>
          </w:divsChild>
        </w:div>
        <w:div w:id="1133449984">
          <w:marLeft w:val="0"/>
          <w:marRight w:val="0"/>
          <w:marTop w:val="0"/>
          <w:marBottom w:val="0"/>
          <w:divBdr>
            <w:top w:val="none" w:sz="0" w:space="0" w:color="auto"/>
            <w:left w:val="none" w:sz="0" w:space="0" w:color="auto"/>
            <w:bottom w:val="none" w:sz="0" w:space="0" w:color="auto"/>
            <w:right w:val="none" w:sz="0" w:space="0" w:color="auto"/>
          </w:divBdr>
        </w:div>
        <w:div w:id="1815489798">
          <w:marLeft w:val="0"/>
          <w:marRight w:val="0"/>
          <w:marTop w:val="0"/>
          <w:marBottom w:val="0"/>
          <w:divBdr>
            <w:top w:val="none" w:sz="0" w:space="0" w:color="auto"/>
            <w:left w:val="none" w:sz="0" w:space="0" w:color="auto"/>
            <w:bottom w:val="none" w:sz="0" w:space="0" w:color="auto"/>
            <w:right w:val="none" w:sz="0" w:space="0" w:color="auto"/>
          </w:divBdr>
        </w:div>
        <w:div w:id="1254624635">
          <w:marLeft w:val="0"/>
          <w:marRight w:val="0"/>
          <w:marTop w:val="0"/>
          <w:marBottom w:val="0"/>
          <w:divBdr>
            <w:top w:val="none" w:sz="0" w:space="0" w:color="auto"/>
            <w:left w:val="none" w:sz="0" w:space="0" w:color="auto"/>
            <w:bottom w:val="none" w:sz="0" w:space="0" w:color="auto"/>
            <w:right w:val="none" w:sz="0" w:space="0" w:color="auto"/>
          </w:divBdr>
        </w:div>
        <w:div w:id="704402592">
          <w:marLeft w:val="0"/>
          <w:marRight w:val="0"/>
          <w:marTop w:val="0"/>
          <w:marBottom w:val="0"/>
          <w:divBdr>
            <w:top w:val="none" w:sz="0" w:space="0" w:color="auto"/>
            <w:left w:val="none" w:sz="0" w:space="0" w:color="auto"/>
            <w:bottom w:val="none" w:sz="0" w:space="0" w:color="auto"/>
            <w:right w:val="none" w:sz="0" w:space="0" w:color="auto"/>
          </w:divBdr>
        </w:div>
        <w:div w:id="424349346">
          <w:marLeft w:val="0"/>
          <w:marRight w:val="0"/>
          <w:marTop w:val="0"/>
          <w:marBottom w:val="0"/>
          <w:divBdr>
            <w:top w:val="none" w:sz="0" w:space="0" w:color="auto"/>
            <w:left w:val="none" w:sz="0" w:space="0" w:color="auto"/>
            <w:bottom w:val="none" w:sz="0" w:space="0" w:color="auto"/>
            <w:right w:val="none" w:sz="0" w:space="0" w:color="auto"/>
          </w:divBdr>
        </w:div>
        <w:div w:id="1582517700">
          <w:marLeft w:val="0"/>
          <w:marRight w:val="0"/>
          <w:marTop w:val="0"/>
          <w:marBottom w:val="0"/>
          <w:divBdr>
            <w:top w:val="none" w:sz="0" w:space="0" w:color="auto"/>
            <w:left w:val="none" w:sz="0" w:space="0" w:color="auto"/>
            <w:bottom w:val="none" w:sz="0" w:space="0" w:color="auto"/>
            <w:right w:val="none" w:sz="0" w:space="0" w:color="auto"/>
          </w:divBdr>
        </w:div>
        <w:div w:id="1866096638">
          <w:marLeft w:val="0"/>
          <w:marRight w:val="0"/>
          <w:marTop w:val="0"/>
          <w:marBottom w:val="0"/>
          <w:divBdr>
            <w:top w:val="none" w:sz="0" w:space="0" w:color="auto"/>
            <w:left w:val="none" w:sz="0" w:space="0" w:color="auto"/>
            <w:bottom w:val="none" w:sz="0" w:space="0" w:color="auto"/>
            <w:right w:val="none" w:sz="0" w:space="0" w:color="auto"/>
          </w:divBdr>
        </w:div>
      </w:divsChild>
    </w:div>
    <w:div w:id="1310789095">
      <w:bodyDiv w:val="1"/>
      <w:marLeft w:val="0"/>
      <w:marRight w:val="0"/>
      <w:marTop w:val="0"/>
      <w:marBottom w:val="0"/>
      <w:divBdr>
        <w:top w:val="none" w:sz="0" w:space="0" w:color="auto"/>
        <w:left w:val="none" w:sz="0" w:space="0" w:color="auto"/>
        <w:bottom w:val="none" w:sz="0" w:space="0" w:color="auto"/>
        <w:right w:val="none" w:sz="0" w:space="0" w:color="auto"/>
      </w:divBdr>
    </w:div>
    <w:div w:id="1317413639">
      <w:bodyDiv w:val="1"/>
      <w:marLeft w:val="0"/>
      <w:marRight w:val="0"/>
      <w:marTop w:val="0"/>
      <w:marBottom w:val="0"/>
      <w:divBdr>
        <w:top w:val="none" w:sz="0" w:space="0" w:color="auto"/>
        <w:left w:val="none" w:sz="0" w:space="0" w:color="auto"/>
        <w:bottom w:val="none" w:sz="0" w:space="0" w:color="auto"/>
        <w:right w:val="none" w:sz="0" w:space="0" w:color="auto"/>
      </w:divBdr>
    </w:div>
    <w:div w:id="1335378250">
      <w:bodyDiv w:val="1"/>
      <w:marLeft w:val="0"/>
      <w:marRight w:val="0"/>
      <w:marTop w:val="0"/>
      <w:marBottom w:val="0"/>
      <w:divBdr>
        <w:top w:val="none" w:sz="0" w:space="0" w:color="auto"/>
        <w:left w:val="none" w:sz="0" w:space="0" w:color="auto"/>
        <w:bottom w:val="none" w:sz="0" w:space="0" w:color="auto"/>
        <w:right w:val="none" w:sz="0" w:space="0" w:color="auto"/>
      </w:divBdr>
    </w:div>
    <w:div w:id="1349333127">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540781906">
      <w:marLeft w:val="0"/>
      <w:marRight w:val="0"/>
      <w:marTop w:val="0"/>
      <w:marBottom w:val="0"/>
      <w:divBdr>
        <w:top w:val="none" w:sz="0" w:space="0" w:color="auto"/>
        <w:left w:val="none" w:sz="0" w:space="0" w:color="auto"/>
        <w:bottom w:val="none" w:sz="0" w:space="0" w:color="auto"/>
        <w:right w:val="none" w:sz="0" w:space="0" w:color="auto"/>
      </w:divBdr>
      <w:divsChild>
        <w:div w:id="290326110">
          <w:marLeft w:val="0"/>
          <w:marRight w:val="0"/>
          <w:marTop w:val="0"/>
          <w:marBottom w:val="0"/>
          <w:divBdr>
            <w:top w:val="none" w:sz="0" w:space="0" w:color="auto"/>
            <w:left w:val="none" w:sz="0" w:space="0" w:color="auto"/>
            <w:bottom w:val="none" w:sz="0" w:space="0" w:color="auto"/>
            <w:right w:val="none" w:sz="0" w:space="0" w:color="auto"/>
          </w:divBdr>
          <w:divsChild>
            <w:div w:id="206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2118">
      <w:bodyDiv w:val="1"/>
      <w:marLeft w:val="0"/>
      <w:marRight w:val="0"/>
      <w:marTop w:val="0"/>
      <w:marBottom w:val="0"/>
      <w:divBdr>
        <w:top w:val="none" w:sz="0" w:space="0" w:color="auto"/>
        <w:left w:val="none" w:sz="0" w:space="0" w:color="auto"/>
        <w:bottom w:val="none" w:sz="0" w:space="0" w:color="auto"/>
        <w:right w:val="none" w:sz="0" w:space="0" w:color="auto"/>
      </w:divBdr>
      <w:divsChild>
        <w:div w:id="1944141344">
          <w:marLeft w:val="0"/>
          <w:marRight w:val="0"/>
          <w:marTop w:val="0"/>
          <w:marBottom w:val="0"/>
          <w:divBdr>
            <w:top w:val="none" w:sz="0" w:space="0" w:color="auto"/>
            <w:left w:val="none" w:sz="0" w:space="0" w:color="auto"/>
            <w:bottom w:val="none" w:sz="0" w:space="0" w:color="auto"/>
            <w:right w:val="none" w:sz="0" w:space="0" w:color="auto"/>
          </w:divBdr>
          <w:divsChild>
            <w:div w:id="923342442">
              <w:marLeft w:val="0"/>
              <w:marRight w:val="0"/>
              <w:marTop w:val="0"/>
              <w:marBottom w:val="0"/>
              <w:divBdr>
                <w:top w:val="none" w:sz="0" w:space="0" w:color="auto"/>
                <w:left w:val="none" w:sz="0" w:space="0" w:color="auto"/>
                <w:bottom w:val="none" w:sz="0" w:space="0" w:color="auto"/>
                <w:right w:val="none" w:sz="0" w:space="0" w:color="auto"/>
              </w:divBdr>
              <w:divsChild>
                <w:div w:id="35592348">
                  <w:marLeft w:val="0"/>
                  <w:marRight w:val="0"/>
                  <w:marTop w:val="0"/>
                  <w:marBottom w:val="0"/>
                  <w:divBdr>
                    <w:top w:val="none" w:sz="0" w:space="0" w:color="auto"/>
                    <w:left w:val="none" w:sz="0" w:space="0" w:color="auto"/>
                    <w:bottom w:val="none" w:sz="0" w:space="0" w:color="auto"/>
                    <w:right w:val="none" w:sz="0" w:space="0" w:color="auto"/>
                  </w:divBdr>
                  <w:divsChild>
                    <w:div w:id="775442728">
                      <w:marLeft w:val="0"/>
                      <w:marRight w:val="0"/>
                      <w:marTop w:val="0"/>
                      <w:marBottom w:val="300"/>
                      <w:divBdr>
                        <w:top w:val="none" w:sz="0" w:space="0" w:color="auto"/>
                        <w:left w:val="none" w:sz="0" w:space="0" w:color="auto"/>
                        <w:bottom w:val="none" w:sz="0" w:space="0" w:color="auto"/>
                        <w:right w:val="none" w:sz="0" w:space="0" w:color="auto"/>
                      </w:divBdr>
                      <w:divsChild>
                        <w:div w:id="1098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07094">
      <w:bodyDiv w:val="1"/>
      <w:marLeft w:val="0"/>
      <w:marRight w:val="0"/>
      <w:marTop w:val="0"/>
      <w:marBottom w:val="0"/>
      <w:divBdr>
        <w:top w:val="none" w:sz="0" w:space="0" w:color="auto"/>
        <w:left w:val="none" w:sz="0" w:space="0" w:color="auto"/>
        <w:bottom w:val="none" w:sz="0" w:space="0" w:color="auto"/>
        <w:right w:val="none" w:sz="0" w:space="0" w:color="auto"/>
      </w:divBdr>
    </w:div>
    <w:div w:id="1745058924">
      <w:bodyDiv w:val="1"/>
      <w:marLeft w:val="0"/>
      <w:marRight w:val="0"/>
      <w:marTop w:val="0"/>
      <w:marBottom w:val="0"/>
      <w:divBdr>
        <w:top w:val="none" w:sz="0" w:space="0" w:color="auto"/>
        <w:left w:val="none" w:sz="0" w:space="0" w:color="auto"/>
        <w:bottom w:val="none" w:sz="0" w:space="0" w:color="auto"/>
        <w:right w:val="none" w:sz="0" w:space="0" w:color="auto"/>
      </w:divBdr>
    </w:div>
    <w:div w:id="1808626866">
      <w:bodyDiv w:val="1"/>
      <w:marLeft w:val="0"/>
      <w:marRight w:val="0"/>
      <w:marTop w:val="0"/>
      <w:marBottom w:val="0"/>
      <w:divBdr>
        <w:top w:val="none" w:sz="0" w:space="0" w:color="auto"/>
        <w:left w:val="none" w:sz="0" w:space="0" w:color="auto"/>
        <w:bottom w:val="none" w:sz="0" w:space="0" w:color="auto"/>
        <w:right w:val="none" w:sz="0" w:space="0" w:color="auto"/>
      </w:divBdr>
    </w:div>
    <w:div w:id="2067096975">
      <w:bodyDiv w:val="1"/>
      <w:marLeft w:val="0"/>
      <w:marRight w:val="0"/>
      <w:marTop w:val="0"/>
      <w:marBottom w:val="0"/>
      <w:divBdr>
        <w:top w:val="none" w:sz="0" w:space="0" w:color="auto"/>
        <w:left w:val="none" w:sz="0" w:space="0" w:color="auto"/>
        <w:bottom w:val="none" w:sz="0" w:space="0" w:color="auto"/>
        <w:right w:val="none" w:sz="0" w:space="0" w:color="auto"/>
      </w:divBdr>
    </w:div>
    <w:div w:id="2068070563">
      <w:bodyDiv w:val="1"/>
      <w:marLeft w:val="0"/>
      <w:marRight w:val="0"/>
      <w:marTop w:val="0"/>
      <w:marBottom w:val="0"/>
      <w:divBdr>
        <w:top w:val="none" w:sz="0" w:space="0" w:color="auto"/>
        <w:left w:val="none" w:sz="0" w:space="0" w:color="auto"/>
        <w:bottom w:val="none" w:sz="0" w:space="0" w:color="auto"/>
        <w:right w:val="none" w:sz="0" w:space="0" w:color="auto"/>
      </w:divBdr>
    </w:div>
    <w:div w:id="20682176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dk/url?sa=i&amp;rct=j&amp;q=&amp;esrc=s&amp;source=images&amp;cd=&amp;ved=2ahUKEwj5w9TqxvLiAhVKPFAKHQcFC9cQjRx6BAgBEAU&amp;url=https://www.visitnordsjaelland.dk/guidet-tur-i-fredensborg-slot-den-reserverede-have-og-orangeriet-gdk769608&amp;psig=AOvVaw3DgJu7JI_4EVV3PQGa7-Vg&amp;ust=1560930795271472"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cid:image002.jpg@01D76B5B.C384914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tta%20Christensen\Dokumenter\Britta\Innerwheel\IW%20sekret&#230;r%2008-09\Innerw3"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DCF81-3914-4149-906A-30A52E8B1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Innerw3</Template>
  <TotalTime>290</TotalTime>
  <Pages>3</Pages>
  <Words>455</Words>
  <Characters>2780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dc:creator>
  <cp:lastModifiedBy>Kirsten Fagerstrøm Olsen</cp:lastModifiedBy>
  <cp:revision>8</cp:revision>
  <cp:lastPrinted>2019-05-05T14:05:00Z</cp:lastPrinted>
  <dcterms:created xsi:type="dcterms:W3CDTF">2024-08-22T07:34:00Z</dcterms:created>
  <dcterms:modified xsi:type="dcterms:W3CDTF">2024-08-25T16:04:00Z</dcterms:modified>
</cp:coreProperties>
</file>